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1CE9" w:rsidRDefault="00D148ED" w:rsidP="000C1CE9">
      <w:pPr>
        <w:tabs>
          <w:tab w:val="left" w:pos="5940"/>
          <w:tab w:val="left" w:pos="13410"/>
        </w:tabs>
        <w:ind w:right="-720"/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FBCC03D" wp14:editId="7727B2E8">
                <wp:simplePos x="0" y="0"/>
                <wp:positionH relativeFrom="column">
                  <wp:posOffset>2657475</wp:posOffset>
                </wp:positionH>
                <wp:positionV relativeFrom="paragraph">
                  <wp:posOffset>581025</wp:posOffset>
                </wp:positionV>
                <wp:extent cx="3509645" cy="6400800"/>
                <wp:effectExtent l="0" t="0" r="14605" b="19050"/>
                <wp:wrapNone/>
                <wp:docPr id="24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9645" cy="64008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 w="1905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txbx>
                        <w:txbxContent>
                          <w:p w:rsidR="000C1CE9" w:rsidRPr="000A2953" w:rsidRDefault="000C1CE9" w:rsidP="000C1CE9">
                            <w:pPr>
                              <w:pStyle w:val="BodyCopy"/>
                              <w:spacing w:line="300" w:lineRule="atLeast"/>
                              <w:rPr>
                                <w:rFonts w:cs="Arial"/>
                                <w:sz w:val="20"/>
                                <w:lang w:val="en"/>
                              </w:rPr>
                            </w:pPr>
                          </w:p>
                          <w:p w:rsidR="003B6B1C" w:rsidRPr="000F31D3" w:rsidRDefault="00577D72" w:rsidP="003B6B1C">
                            <w:pPr>
                              <w:spacing w:before="60" w:after="200" w:line="280" w:lineRule="atLeast"/>
                              <w:jc w:val="center"/>
                              <w:rPr>
                                <w:rFonts w:ascii="Kunstler Script" w:hAnsi="Kunstler Script"/>
                                <w:b/>
                                <w:sz w:val="96"/>
                                <w:szCs w:val="96"/>
                              </w:rPr>
                            </w:pPr>
                            <w:proofErr w:type="spellStart"/>
                            <w:r>
                              <w:rPr>
                                <w:rFonts w:ascii="Kunstler Script" w:hAnsi="Kunstler Script"/>
                                <w:b/>
                                <w:sz w:val="96"/>
                                <w:szCs w:val="96"/>
                              </w:rPr>
                              <w:t>Tyvarian</w:t>
                            </w:r>
                            <w:proofErr w:type="spellEnd"/>
                            <w:r>
                              <w:rPr>
                                <w:rFonts w:ascii="Kunstler Script" w:hAnsi="Kunstler Script"/>
                                <w:b/>
                                <w:sz w:val="96"/>
                                <w:szCs w:val="96"/>
                              </w:rPr>
                              <w:t xml:space="preserve"> </w:t>
                            </w:r>
                          </w:p>
                          <w:p w:rsidR="00037B7A" w:rsidRDefault="00037B7A" w:rsidP="00075701">
                            <w:pPr>
                              <w:spacing w:line="240" w:lineRule="atLeast"/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    </w:t>
                            </w:r>
                            <w:proofErr w:type="spellStart"/>
                            <w:r w:rsidR="00577D72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>Tyvarian</w:t>
                            </w:r>
                            <w:proofErr w:type="spellEnd"/>
                            <w:r w:rsidR="00FC2E32" w:rsidRPr="00FC2E32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base is a synthetic marble, which provides durability, reduced weight, low maintenance, and longevity to the product.</w:t>
                            </w:r>
                          </w:p>
                          <w:p w:rsidR="00550F83" w:rsidRDefault="00037B7A" w:rsidP="00075701">
                            <w:pPr>
                              <w:spacing w:line="240" w:lineRule="atLeast"/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577D72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ab/>
                            </w:r>
                            <w:proofErr w:type="spellStart"/>
                            <w:r w:rsidR="00577D72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>Tyvarian</w:t>
                            </w:r>
                            <w:proofErr w:type="spellEnd"/>
                            <w:r w:rsidR="00FC2E32" w:rsidRPr="00FC2E32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captures the natural beauty of </w:t>
                            </w:r>
                            <w:r w:rsidRPr="00FC2E32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>Mother Nature</w:t>
                            </w:r>
                            <w:r w:rsidR="00FC2E32" w:rsidRPr="00FC2E32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in the form of stones, and </w:t>
                            </w:r>
                            <w:r w:rsidR="00111D18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>rock</w:t>
                            </w:r>
                            <w:r w:rsidR="00FC2E32" w:rsidRPr="00FC2E32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>. The combination of these two elements gives the consumer a perfect bl</w:t>
                            </w:r>
                            <w:r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>e</w:t>
                            </w:r>
                            <w:r w:rsidR="00577D72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>nd of elegance and sensibility.</w:t>
                            </w:r>
                            <w:r w:rsidR="003B6B1C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="00577D72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>Tyvarian</w:t>
                            </w:r>
                            <w:proofErr w:type="spellEnd"/>
                            <w:r w:rsidR="003B6B1C" w:rsidRPr="00FC2E32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looks like natural stone, but is less expensive, non-porous, and much lighter than natural stone.</w:t>
                            </w:r>
                          </w:p>
                          <w:p w:rsidR="00124B30" w:rsidRPr="003B6B1C" w:rsidRDefault="00550F83" w:rsidP="00075701">
                            <w:pPr>
                              <w:spacing w:line="240" w:lineRule="atLeast"/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>With amazing design</w:t>
                            </w:r>
                            <w:r w:rsidR="00607DD6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possibilities,</w:t>
                            </w:r>
                            <w:r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UV-resistant and has a grout free surface. What more could you ask for.</w:t>
                            </w:r>
                            <w:r w:rsidR="00FC2E32" w:rsidRPr="00FC2E32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:rsidR="00124B30" w:rsidRPr="003B6B1C" w:rsidRDefault="00124B30" w:rsidP="00075701">
                            <w:pPr>
                              <w:spacing w:line="240" w:lineRule="atLeast"/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</w:p>
                          <w:p w:rsidR="00075701" w:rsidRPr="003B6B1C" w:rsidRDefault="00075701" w:rsidP="00075701">
                            <w:pPr>
                              <w:spacing w:line="240" w:lineRule="atLeast"/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 w:rsidRPr="003B6B1C">
                              <w:rPr>
                                <w:rFonts w:ascii="Constantia" w:hAnsi="Constanti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>Hygienic:</w:t>
                            </w:r>
                            <w:r w:rsidRPr="003B6B1C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Non-porous &amp; impervious to water, bacteria, mold, and mildew.</w:t>
                            </w:r>
                          </w:p>
                          <w:p w:rsidR="00075701" w:rsidRPr="003B6B1C" w:rsidRDefault="00075701" w:rsidP="00075701">
                            <w:pPr>
                              <w:spacing w:line="240" w:lineRule="atLeast"/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</w:p>
                          <w:p w:rsidR="00075701" w:rsidRPr="003B6B1C" w:rsidRDefault="00075701" w:rsidP="00075701">
                            <w:pPr>
                              <w:spacing w:line="240" w:lineRule="atLeast"/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 w:rsidRPr="003B6B1C">
                              <w:rPr>
                                <w:rFonts w:ascii="Constantia" w:hAnsi="Constanti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>Maintainable:</w:t>
                            </w:r>
                            <w:r w:rsidRPr="003B6B1C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Cleans easily. No special sealers or cleansers required.</w:t>
                            </w:r>
                          </w:p>
                          <w:p w:rsidR="00FC2E32" w:rsidRPr="003B6B1C" w:rsidRDefault="00FC2E32" w:rsidP="00FC2E32">
                            <w:pPr>
                              <w:spacing w:line="280" w:lineRule="atLeast"/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</w:p>
                          <w:p w:rsidR="00124B30" w:rsidRPr="00550F83" w:rsidRDefault="00124B30" w:rsidP="00550F83">
                            <w:pPr>
                              <w:spacing w:line="280" w:lineRule="atLeast"/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 w:rsidRPr="003B6B1C">
                              <w:rPr>
                                <w:rFonts w:ascii="Constantia" w:hAnsi="Constanti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>Installation:</w:t>
                            </w:r>
                            <w:r w:rsidR="00924222">
                              <w:t xml:space="preserve"> </w:t>
                            </w:r>
                            <w:r w:rsidRPr="003B6B1C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No special footings or eng</w:t>
                            </w:r>
                            <w:r w:rsidR="00577D72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ineering are needed because </w:t>
                            </w:r>
                            <w:proofErr w:type="spellStart"/>
                            <w:r w:rsidR="00577D72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>Tyvarian</w:t>
                            </w:r>
                            <w:proofErr w:type="spellEnd"/>
                            <w:r w:rsidRPr="003B6B1C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is substantially lighter than</w:t>
                            </w:r>
                            <w:r w:rsidR="00D148ED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a</w:t>
                            </w:r>
                            <w:r w:rsidRPr="003B6B1C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slab</w:t>
                            </w:r>
                            <w:r w:rsidR="00037B7A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of </w:t>
                            </w:r>
                            <w:r w:rsidR="00037B7A" w:rsidRPr="003B6B1C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>granite</w:t>
                            </w:r>
                            <w:r w:rsidRPr="003B6B1C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:rsidR="00FC2E32" w:rsidRPr="00D148ED" w:rsidRDefault="00D148ED" w:rsidP="00FC2E32">
                            <w:pPr>
                              <w:spacing w:before="80" w:after="200" w:line="300" w:lineRule="atLeast"/>
                              <w:rPr>
                                <w:rFonts w:ascii="Constantia" w:hAnsi="Constanti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 w:rsidRPr="00D148ED">
                              <w:rPr>
                                <w:rFonts w:ascii="Constantia" w:hAnsi="Constanti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Bathroom </w:t>
                            </w:r>
                            <w:r w:rsidR="00075701" w:rsidRPr="00D148ED">
                              <w:rPr>
                                <w:rFonts w:ascii="Constantia" w:hAnsi="Constanti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>Accessories</w:t>
                            </w:r>
                            <w:r w:rsidRPr="00D148ED">
                              <w:rPr>
                                <w:rFonts w:ascii="Constantia" w:hAnsi="Constanti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:rsidR="00075701" w:rsidRPr="003B6B1C" w:rsidRDefault="00607DD6" w:rsidP="00FC2E32">
                            <w:pPr>
                              <w:spacing w:before="80" w:after="200" w:line="300" w:lineRule="atLeast"/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>Corner Shelves</w:t>
                            </w:r>
                            <w:r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ab/>
                              <w:t>Trims</w:t>
                            </w:r>
                          </w:p>
                          <w:p w:rsidR="00075701" w:rsidRPr="003B6B1C" w:rsidRDefault="00B065E1" w:rsidP="00FC2E32">
                            <w:pPr>
                              <w:spacing w:before="80" w:after="200" w:line="300" w:lineRule="atLeast"/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Corner Seat </w:t>
                            </w:r>
                            <w:r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ab/>
                              <w:t>BCM Sink</w:t>
                            </w:r>
                          </w:p>
                          <w:p w:rsidR="00CE1ED0" w:rsidRDefault="00413E68" w:rsidP="00CE1ED0">
                            <w:pPr>
                              <w:spacing w:before="80" w:after="200" w:line="300" w:lineRule="atLeast"/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 w:rsidRPr="003B6B1C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>Grab Bars</w:t>
                            </w:r>
                            <w:r w:rsidRPr="003B6B1C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ab/>
                            </w:r>
                            <w:r w:rsidRPr="003B6B1C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ab/>
                            </w:r>
                            <w:r w:rsidR="00B065E1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>Window Wrap</w:t>
                            </w:r>
                          </w:p>
                          <w:p w:rsidR="00075701" w:rsidRPr="00CE1ED0" w:rsidRDefault="00CE1ED0" w:rsidP="00CE1ED0">
                            <w:pPr>
                              <w:spacing w:before="80" w:after="200" w:line="300" w:lineRule="atLeast"/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 w:rsidRPr="00CE1ED0">
                              <w:rPr>
                                <w:rFonts w:asciiTheme="majorHAnsi" w:hAnsiTheme="majorHAnsi"/>
                                <w:color w:val="FFFFFF" w:themeColor="background1"/>
                                <w:sz w:val="22"/>
                                <w:szCs w:val="22"/>
                              </w:rPr>
                              <w:t>CCB# 189822</w:t>
                            </w:r>
                          </w:p>
                          <w:p w:rsidR="000C1CE9" w:rsidRPr="000A2953" w:rsidRDefault="000C1CE9" w:rsidP="000C1CE9">
                            <w:pPr>
                              <w:pStyle w:val="BodyCopy"/>
                              <w:rPr>
                                <w:rFonts w:cs="Arial"/>
                                <w:sz w:val="20"/>
                                <w:lang w:val="en"/>
                              </w:rPr>
                            </w:pPr>
                          </w:p>
                          <w:p w:rsidR="000C1CE9" w:rsidRDefault="000C1CE9" w:rsidP="000C1CE9">
                            <w:pPr>
                              <w:spacing w:line="240" w:lineRule="atLeas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margin-left:209.25pt;margin-top:45.75pt;width:276.35pt;height:7in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" fillcolor="#7f7f7f [1612]" strokecolor="#17365d [2415]" strokeweight="1.5pt">
                <v:textbox inset="0,0,0,0">
                  <w:txbxContent>
                    <w:p w:rsidR="000C1CE9" w:rsidRPr="000A2953" w:rsidRDefault="000C1CE9" w:rsidP="000C1CE9">
                      <w:pPr>
                        <w:pStyle w:val="BodyCopy"/>
                        <w:spacing w:line="300" w:lineRule="atLeast"/>
                        <w:rPr>
                          <w:rFonts w:cs="Arial"/>
                          <w:sz w:val="20"/>
                          <w:lang w:val="en"/>
                        </w:rPr>
                      </w:pPr>
                    </w:p>
                    <w:p w:rsidR="003B6B1C" w:rsidRPr="000F31D3" w:rsidRDefault="00577D72" w:rsidP="003B6B1C">
                      <w:pPr>
                        <w:spacing w:before="60" w:after="200" w:line="280" w:lineRule="atLeast"/>
                        <w:jc w:val="center"/>
                        <w:rPr>
                          <w:rFonts w:ascii="Kunstler Script" w:hAnsi="Kunstler Script"/>
                          <w:b/>
                          <w:sz w:val="96"/>
                          <w:szCs w:val="96"/>
                        </w:rPr>
                      </w:pPr>
                      <w:proofErr w:type="spellStart"/>
                      <w:r>
                        <w:rPr>
                          <w:rFonts w:ascii="Kunstler Script" w:hAnsi="Kunstler Script"/>
                          <w:b/>
                          <w:sz w:val="96"/>
                          <w:szCs w:val="96"/>
                        </w:rPr>
                        <w:t>Tyvarian</w:t>
                      </w:r>
                      <w:proofErr w:type="spellEnd"/>
                      <w:r>
                        <w:rPr>
                          <w:rFonts w:ascii="Kunstler Script" w:hAnsi="Kunstler Script"/>
                          <w:b/>
                          <w:sz w:val="96"/>
                          <w:szCs w:val="96"/>
                        </w:rPr>
                        <w:t xml:space="preserve"> </w:t>
                      </w:r>
                    </w:p>
                    <w:p w:rsidR="00037B7A" w:rsidRDefault="00037B7A" w:rsidP="00075701">
                      <w:pPr>
                        <w:spacing w:line="240" w:lineRule="atLeast"/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 xml:space="preserve">     </w:t>
                      </w:r>
                      <w:proofErr w:type="spellStart"/>
                      <w:r w:rsidR="00577D72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>Tyvarian</w:t>
                      </w:r>
                      <w:proofErr w:type="spellEnd"/>
                      <w:r w:rsidR="00FC2E32" w:rsidRPr="00FC2E32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 xml:space="preserve"> base is a synthetic marble, which provides durability, reduced weight, low maintenance, and longevity to the product.</w:t>
                      </w:r>
                    </w:p>
                    <w:p w:rsidR="00550F83" w:rsidRDefault="00037B7A" w:rsidP="00075701">
                      <w:pPr>
                        <w:spacing w:line="240" w:lineRule="atLeast"/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 xml:space="preserve"> </w:t>
                      </w:r>
                      <w:r w:rsidR="00577D72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ab/>
                      </w:r>
                      <w:proofErr w:type="spellStart"/>
                      <w:r w:rsidR="00577D72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>Tyvarian</w:t>
                      </w:r>
                      <w:proofErr w:type="spellEnd"/>
                      <w:r w:rsidR="00FC2E32" w:rsidRPr="00FC2E32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 xml:space="preserve"> captures the natural beauty of </w:t>
                      </w:r>
                      <w:r w:rsidRPr="00FC2E32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>Mother Nature</w:t>
                      </w:r>
                      <w:r w:rsidR="00FC2E32" w:rsidRPr="00FC2E32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 xml:space="preserve"> in the form of stones, and </w:t>
                      </w:r>
                      <w:r w:rsidR="00111D18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>rock</w:t>
                      </w:r>
                      <w:r w:rsidR="00FC2E32" w:rsidRPr="00FC2E32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>. The combination of these two elements gives the consumer a perfect bl</w:t>
                      </w:r>
                      <w:r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>e</w:t>
                      </w:r>
                      <w:r w:rsidR="00577D72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>nd of elegance and sensibility.</w:t>
                      </w:r>
                      <w:r w:rsidR="003B6B1C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="00577D72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>Tyvarian</w:t>
                      </w:r>
                      <w:proofErr w:type="spellEnd"/>
                      <w:r w:rsidR="003B6B1C" w:rsidRPr="00FC2E32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 xml:space="preserve"> looks like natural stone, but is less expensive, non-porous, and much lighter than natural stone.</w:t>
                      </w:r>
                    </w:p>
                    <w:p w:rsidR="00124B30" w:rsidRPr="003B6B1C" w:rsidRDefault="00550F83" w:rsidP="00075701">
                      <w:pPr>
                        <w:spacing w:line="240" w:lineRule="atLeast"/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>With amazing design</w:t>
                      </w:r>
                      <w:r w:rsidR="00607DD6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 xml:space="preserve"> possibilities,</w:t>
                      </w:r>
                      <w:r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 xml:space="preserve"> UV-resistant and has a grout free surface. What more could you ask for.</w:t>
                      </w:r>
                      <w:r w:rsidR="00FC2E32" w:rsidRPr="00FC2E32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 xml:space="preserve"> </w:t>
                      </w:r>
                    </w:p>
                    <w:p w:rsidR="00124B30" w:rsidRPr="003B6B1C" w:rsidRDefault="00124B30" w:rsidP="00075701">
                      <w:pPr>
                        <w:spacing w:line="240" w:lineRule="atLeast"/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</w:pPr>
                    </w:p>
                    <w:p w:rsidR="00075701" w:rsidRPr="003B6B1C" w:rsidRDefault="00075701" w:rsidP="00075701">
                      <w:pPr>
                        <w:spacing w:line="240" w:lineRule="atLeast"/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</w:pPr>
                      <w:r w:rsidRPr="003B6B1C">
                        <w:rPr>
                          <w:rFonts w:ascii="Constantia" w:hAnsi="Constantia"/>
                          <w:b/>
                          <w:color w:val="FFFFFF" w:themeColor="background1"/>
                          <w:sz w:val="22"/>
                          <w:szCs w:val="22"/>
                        </w:rPr>
                        <w:t>Hygienic:</w:t>
                      </w:r>
                      <w:r w:rsidRPr="003B6B1C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 xml:space="preserve"> Non-porous &amp; impervious to water, bacteria, mold, and mildew.</w:t>
                      </w:r>
                    </w:p>
                    <w:p w:rsidR="00075701" w:rsidRPr="003B6B1C" w:rsidRDefault="00075701" w:rsidP="00075701">
                      <w:pPr>
                        <w:spacing w:line="240" w:lineRule="atLeast"/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</w:pPr>
                    </w:p>
                    <w:p w:rsidR="00075701" w:rsidRPr="003B6B1C" w:rsidRDefault="00075701" w:rsidP="00075701">
                      <w:pPr>
                        <w:spacing w:line="240" w:lineRule="atLeast"/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</w:pPr>
                      <w:r w:rsidRPr="003B6B1C">
                        <w:rPr>
                          <w:rFonts w:ascii="Constantia" w:hAnsi="Constantia"/>
                          <w:b/>
                          <w:color w:val="FFFFFF" w:themeColor="background1"/>
                          <w:sz w:val="22"/>
                          <w:szCs w:val="22"/>
                        </w:rPr>
                        <w:t>Maintainable:</w:t>
                      </w:r>
                      <w:r w:rsidRPr="003B6B1C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 xml:space="preserve"> Cleans easily. No special sealers or cleansers required.</w:t>
                      </w:r>
                    </w:p>
                    <w:p w:rsidR="00FC2E32" w:rsidRPr="003B6B1C" w:rsidRDefault="00FC2E32" w:rsidP="00FC2E32">
                      <w:pPr>
                        <w:spacing w:line="280" w:lineRule="atLeast"/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</w:pPr>
                    </w:p>
                    <w:p w:rsidR="00124B30" w:rsidRPr="00550F83" w:rsidRDefault="00124B30" w:rsidP="00550F83">
                      <w:pPr>
                        <w:spacing w:line="280" w:lineRule="atLeast"/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</w:pPr>
                      <w:r w:rsidRPr="003B6B1C">
                        <w:rPr>
                          <w:rFonts w:ascii="Constantia" w:hAnsi="Constantia"/>
                          <w:b/>
                          <w:color w:val="FFFFFF" w:themeColor="background1"/>
                          <w:sz w:val="22"/>
                          <w:szCs w:val="22"/>
                        </w:rPr>
                        <w:t>Installation:</w:t>
                      </w:r>
                      <w:r w:rsidR="00924222">
                        <w:t xml:space="preserve"> </w:t>
                      </w:r>
                      <w:r w:rsidRPr="003B6B1C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 xml:space="preserve"> No special footings or eng</w:t>
                      </w:r>
                      <w:r w:rsidR="00577D72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 xml:space="preserve">ineering are needed because </w:t>
                      </w:r>
                      <w:proofErr w:type="spellStart"/>
                      <w:r w:rsidR="00577D72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>Tyvarian</w:t>
                      </w:r>
                      <w:proofErr w:type="spellEnd"/>
                      <w:r w:rsidRPr="003B6B1C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 xml:space="preserve"> is substantially lighter than</w:t>
                      </w:r>
                      <w:r w:rsidR="00D148ED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 xml:space="preserve"> a</w:t>
                      </w:r>
                      <w:r w:rsidRPr="003B6B1C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 xml:space="preserve"> slab</w:t>
                      </w:r>
                      <w:r w:rsidR="00037B7A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 xml:space="preserve"> of </w:t>
                      </w:r>
                      <w:r w:rsidR="00037B7A" w:rsidRPr="003B6B1C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>granite</w:t>
                      </w:r>
                      <w:r w:rsidRPr="003B6B1C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>.</w:t>
                      </w:r>
                    </w:p>
                    <w:p w:rsidR="00FC2E32" w:rsidRPr="00D148ED" w:rsidRDefault="00D148ED" w:rsidP="00FC2E32">
                      <w:pPr>
                        <w:spacing w:before="80" w:after="200" w:line="300" w:lineRule="atLeast"/>
                        <w:rPr>
                          <w:rFonts w:ascii="Constantia" w:hAnsi="Constantia"/>
                          <w:b/>
                          <w:color w:val="FFFFFF" w:themeColor="background1"/>
                          <w:sz w:val="22"/>
                          <w:szCs w:val="22"/>
                        </w:rPr>
                      </w:pPr>
                      <w:r w:rsidRPr="00D148ED">
                        <w:rPr>
                          <w:rFonts w:ascii="Constantia" w:hAnsi="Constantia"/>
                          <w:b/>
                          <w:color w:val="FFFFFF" w:themeColor="background1"/>
                          <w:sz w:val="22"/>
                          <w:szCs w:val="22"/>
                        </w:rPr>
                        <w:t xml:space="preserve">Bathroom </w:t>
                      </w:r>
                      <w:r w:rsidR="00075701" w:rsidRPr="00D148ED">
                        <w:rPr>
                          <w:rFonts w:ascii="Constantia" w:hAnsi="Constantia"/>
                          <w:b/>
                          <w:color w:val="FFFFFF" w:themeColor="background1"/>
                          <w:sz w:val="22"/>
                          <w:szCs w:val="22"/>
                        </w:rPr>
                        <w:t>Accessories</w:t>
                      </w:r>
                      <w:r w:rsidRPr="00D148ED">
                        <w:rPr>
                          <w:rFonts w:ascii="Constantia" w:hAnsi="Constantia"/>
                          <w:b/>
                          <w:color w:val="FFFFFF" w:themeColor="background1"/>
                          <w:sz w:val="22"/>
                          <w:szCs w:val="22"/>
                        </w:rPr>
                        <w:t>:</w:t>
                      </w:r>
                    </w:p>
                    <w:p w:rsidR="00075701" w:rsidRPr="003B6B1C" w:rsidRDefault="00607DD6" w:rsidP="00FC2E32">
                      <w:pPr>
                        <w:spacing w:before="80" w:after="200" w:line="300" w:lineRule="atLeast"/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>Corner Shelves</w:t>
                      </w:r>
                      <w:r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ab/>
                        <w:t>Trims</w:t>
                      </w:r>
                    </w:p>
                    <w:p w:rsidR="00075701" w:rsidRPr="003B6B1C" w:rsidRDefault="00B065E1" w:rsidP="00FC2E32">
                      <w:pPr>
                        <w:spacing w:before="80" w:after="200" w:line="300" w:lineRule="atLeast"/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 xml:space="preserve">Corner Seat </w:t>
                      </w:r>
                      <w:r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ab/>
                        <w:t>BCM Sink</w:t>
                      </w:r>
                    </w:p>
                    <w:p w:rsidR="00CE1ED0" w:rsidRDefault="00413E68" w:rsidP="00CE1ED0">
                      <w:pPr>
                        <w:spacing w:before="80" w:after="200" w:line="300" w:lineRule="atLeast"/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</w:pPr>
                      <w:r w:rsidRPr="003B6B1C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>Grab Bars</w:t>
                      </w:r>
                      <w:r w:rsidRPr="003B6B1C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ab/>
                      </w:r>
                      <w:r w:rsidRPr="003B6B1C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ab/>
                      </w:r>
                      <w:r w:rsidR="00B065E1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>Window Wrap</w:t>
                      </w:r>
                    </w:p>
                    <w:p w:rsidR="00075701" w:rsidRPr="00CE1ED0" w:rsidRDefault="00CE1ED0" w:rsidP="00CE1ED0">
                      <w:pPr>
                        <w:spacing w:before="80" w:after="200" w:line="300" w:lineRule="atLeast"/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</w:pPr>
                      <w:r w:rsidRPr="00CE1ED0">
                        <w:rPr>
                          <w:rFonts w:asciiTheme="majorHAnsi" w:hAnsiTheme="majorHAnsi"/>
                          <w:color w:val="FFFFFF" w:themeColor="background1"/>
                          <w:sz w:val="22"/>
                          <w:szCs w:val="22"/>
                        </w:rPr>
                        <w:t>CCB# 189822</w:t>
                      </w:r>
                    </w:p>
                    <w:p w:rsidR="000C1CE9" w:rsidRPr="000A2953" w:rsidRDefault="000C1CE9" w:rsidP="000C1CE9">
                      <w:pPr>
                        <w:pStyle w:val="BodyCopy"/>
                        <w:rPr>
                          <w:rFonts w:cs="Arial"/>
                          <w:sz w:val="20"/>
                          <w:lang w:val="en"/>
                        </w:rPr>
                      </w:pPr>
                    </w:p>
                    <w:p w:rsidR="000C1CE9" w:rsidRDefault="000C1CE9" w:rsidP="000C1CE9">
                      <w:pPr>
                        <w:spacing w:line="240" w:lineRule="atLeast"/>
                      </w:pPr>
                    </w:p>
                  </w:txbxContent>
                </v:textbox>
              </v:shape>
            </w:pict>
          </mc:Fallback>
        </mc:AlternateContent>
      </w:r>
      <w:r w:rsidR="00083A4C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9076AD0" wp14:editId="3C998335">
                <wp:simplePos x="0" y="0"/>
                <wp:positionH relativeFrom="column">
                  <wp:posOffset>-695325</wp:posOffset>
                </wp:positionH>
                <wp:positionV relativeFrom="paragraph">
                  <wp:posOffset>3133725</wp:posOffset>
                </wp:positionV>
                <wp:extent cx="3085465" cy="1295400"/>
                <wp:effectExtent l="0" t="0" r="635" b="0"/>
                <wp:wrapNone/>
                <wp:docPr id="12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5465" cy="1295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C1CE9" w:rsidRPr="0071743B" w:rsidRDefault="000C1CE9" w:rsidP="000C1CE9">
                            <w:pPr>
                              <w:pStyle w:val="Byline"/>
                              <w:jc w:val="right"/>
                              <w:rPr>
                                <w:color w:val="FFFFFF"/>
                                <w:sz w:val="22"/>
                              </w:rPr>
                            </w:pPr>
                            <w:r w:rsidRPr="0071743B">
                              <w:rPr>
                                <w:color w:val="FFFFFF"/>
                                <w:sz w:val="22"/>
                              </w:rPr>
                              <w:t>Vol. 1 Issue 1</w:t>
                            </w:r>
                          </w:p>
                          <w:p w:rsidR="00083A4C" w:rsidRPr="00056E78" w:rsidRDefault="00083A4C" w:rsidP="00083A4C">
                            <w:pPr>
                              <w:pStyle w:val="BodyCopy"/>
                              <w:spacing w:after="240"/>
                              <w:rPr>
                                <w:rFonts w:ascii="Constantia" w:hAnsi="Constantia"/>
                                <w:b/>
                                <w:color w:val="auto"/>
                                <w:sz w:val="30"/>
                              </w:rPr>
                            </w:pPr>
                            <w:r w:rsidRPr="00056E78">
                              <w:rPr>
                                <w:rFonts w:ascii="Constantia" w:hAnsi="Constantia"/>
                                <w:b/>
                                <w:color w:val="auto"/>
                                <w:sz w:val="30"/>
                              </w:rPr>
                              <w:t xml:space="preserve">The Beauty of </w:t>
                            </w:r>
                          </w:p>
                          <w:p w:rsidR="00083A4C" w:rsidRPr="00056E78" w:rsidRDefault="00083A4C" w:rsidP="00083A4C">
                            <w:pPr>
                              <w:pStyle w:val="BodyCopy"/>
                              <w:spacing w:after="240"/>
                              <w:jc w:val="center"/>
                              <w:rPr>
                                <w:rFonts w:ascii="Brush Script MT" w:hAnsi="Brush Script MT"/>
                                <w:b/>
                                <w:color w:val="auto"/>
                                <w:sz w:val="40"/>
                                <w:szCs w:val="40"/>
                              </w:rPr>
                            </w:pPr>
                            <w:r w:rsidRPr="00056E78">
                              <w:rPr>
                                <w:rFonts w:ascii="Brush Script MT" w:hAnsi="Brush Script MT"/>
                                <w:b/>
                                <w:color w:val="auto"/>
                                <w:sz w:val="40"/>
                                <w:szCs w:val="40"/>
                              </w:rPr>
                              <w:t>Natural Stone</w:t>
                            </w:r>
                          </w:p>
                          <w:p w:rsidR="00083A4C" w:rsidRPr="00056E78" w:rsidRDefault="00083A4C" w:rsidP="00083A4C">
                            <w:pPr>
                              <w:pStyle w:val="BodyCopy"/>
                              <w:spacing w:after="240"/>
                              <w:jc w:val="center"/>
                              <w:rPr>
                                <w:rFonts w:ascii="Constantia" w:hAnsi="Constantia"/>
                                <w:b/>
                                <w:color w:val="auto"/>
                                <w:sz w:val="30"/>
                              </w:rPr>
                            </w:pPr>
                            <w:r w:rsidRPr="00056E78">
                              <w:rPr>
                                <w:rFonts w:ascii="Constantia" w:hAnsi="Constantia"/>
                                <w:b/>
                                <w:color w:val="auto"/>
                                <w:sz w:val="30"/>
                              </w:rPr>
                              <w:tab/>
                              <w:t xml:space="preserve">                     Affordably priced!</w:t>
                            </w:r>
                          </w:p>
                          <w:p w:rsidR="000C1CE9" w:rsidRPr="0071743B" w:rsidRDefault="000C1CE9" w:rsidP="000C1CE9">
                            <w:pPr>
                              <w:pStyle w:val="Byline"/>
                              <w:rPr>
                                <w:color w:val="FFFFFF"/>
                                <w:sz w:val="36"/>
                              </w:rPr>
                            </w:pPr>
                          </w:p>
                          <w:p w:rsidR="000C1CE9" w:rsidRPr="005D2B4E" w:rsidRDefault="000C1CE9" w:rsidP="000C1CE9">
                            <w:pPr>
                              <w:jc w:val="center"/>
                              <w:rPr>
                                <w:color w:val="FF4F00"/>
                                <w:sz w:val="4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" o:spid="_x0000_s1027" type="#_x0000_t202" style="position:absolute;margin-left:-54.75pt;margin-top:246.75pt;width:242.95pt;height:102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" filled="f" stroked="f">
                <v:textbox inset="0,0,0,0">
                  <w:txbxContent>
                    <w:p w:rsidR="000C1CE9" w:rsidRPr="0071743B" w:rsidRDefault="000C1CE9" w:rsidP="000C1CE9">
                      <w:pPr>
                        <w:pStyle w:val="Byline"/>
                        <w:jc w:val="right"/>
                        <w:rPr>
                          <w:color w:val="FFFFFF"/>
                          <w:sz w:val="22"/>
                        </w:rPr>
                      </w:pPr>
                      <w:r w:rsidRPr="0071743B">
                        <w:rPr>
                          <w:color w:val="FFFFFF"/>
                          <w:sz w:val="22"/>
                        </w:rPr>
                        <w:t>Vol. 1 Issue 1</w:t>
                      </w:r>
                    </w:p>
                    <w:p w:rsidR="00083A4C" w:rsidRPr="00056E78" w:rsidRDefault="00083A4C" w:rsidP="00083A4C">
                      <w:pPr>
                        <w:pStyle w:val="BodyCopy"/>
                        <w:spacing w:after="240"/>
                        <w:rPr>
                          <w:rFonts w:ascii="Constantia" w:hAnsi="Constantia"/>
                          <w:b/>
                          <w:color w:val="auto"/>
                          <w:sz w:val="30"/>
                        </w:rPr>
                      </w:pPr>
                      <w:r w:rsidRPr="00056E78">
                        <w:rPr>
                          <w:rFonts w:ascii="Constantia" w:hAnsi="Constantia"/>
                          <w:b/>
                          <w:color w:val="auto"/>
                          <w:sz w:val="30"/>
                        </w:rPr>
                        <w:t xml:space="preserve">The Beauty of </w:t>
                      </w:r>
                    </w:p>
                    <w:p w:rsidR="00083A4C" w:rsidRPr="00056E78" w:rsidRDefault="00083A4C" w:rsidP="00083A4C">
                      <w:pPr>
                        <w:pStyle w:val="BodyCopy"/>
                        <w:spacing w:after="240"/>
                        <w:jc w:val="center"/>
                        <w:rPr>
                          <w:rFonts w:ascii="Brush Script MT" w:hAnsi="Brush Script MT"/>
                          <w:b/>
                          <w:color w:val="auto"/>
                          <w:sz w:val="40"/>
                          <w:szCs w:val="40"/>
                        </w:rPr>
                      </w:pPr>
                      <w:r w:rsidRPr="00056E78">
                        <w:rPr>
                          <w:rFonts w:ascii="Brush Script MT" w:hAnsi="Brush Script MT"/>
                          <w:b/>
                          <w:color w:val="auto"/>
                          <w:sz w:val="40"/>
                          <w:szCs w:val="40"/>
                        </w:rPr>
                        <w:t>Natural Stone</w:t>
                      </w:r>
                    </w:p>
                    <w:p w:rsidR="00083A4C" w:rsidRPr="00056E78" w:rsidRDefault="00083A4C" w:rsidP="00083A4C">
                      <w:pPr>
                        <w:pStyle w:val="BodyCopy"/>
                        <w:spacing w:after="240"/>
                        <w:jc w:val="center"/>
                        <w:rPr>
                          <w:rFonts w:ascii="Constantia" w:hAnsi="Constantia"/>
                          <w:b/>
                          <w:color w:val="auto"/>
                          <w:sz w:val="30"/>
                        </w:rPr>
                      </w:pPr>
                      <w:r w:rsidRPr="00056E78">
                        <w:rPr>
                          <w:rFonts w:ascii="Constantia" w:hAnsi="Constantia"/>
                          <w:b/>
                          <w:color w:val="auto"/>
                          <w:sz w:val="30"/>
                        </w:rPr>
                        <w:tab/>
                        <w:t xml:space="preserve">                     Affordably priced!</w:t>
                      </w:r>
                    </w:p>
                    <w:p w:rsidR="000C1CE9" w:rsidRPr="0071743B" w:rsidRDefault="000C1CE9" w:rsidP="000C1CE9">
                      <w:pPr>
                        <w:pStyle w:val="Byline"/>
                        <w:rPr>
                          <w:color w:val="FFFFFF"/>
                          <w:sz w:val="36"/>
                        </w:rPr>
                      </w:pPr>
                    </w:p>
                    <w:p w:rsidR="000C1CE9" w:rsidRPr="005D2B4E" w:rsidRDefault="000C1CE9" w:rsidP="000C1CE9">
                      <w:pPr>
                        <w:jc w:val="center"/>
                        <w:rPr>
                          <w:color w:val="FF4F00"/>
                          <w:sz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83A4C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684B5354" wp14:editId="2CC8BDDF">
                <wp:simplePos x="0" y="0"/>
                <wp:positionH relativeFrom="column">
                  <wp:posOffset>-697230</wp:posOffset>
                </wp:positionH>
                <wp:positionV relativeFrom="paragraph">
                  <wp:posOffset>4519930</wp:posOffset>
                </wp:positionV>
                <wp:extent cx="3081655" cy="1938655"/>
                <wp:effectExtent l="38100" t="38100" r="42545" b="42545"/>
                <wp:wrapNone/>
                <wp:docPr id="26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1655" cy="193865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65000"/>
                            <a:lumOff val="35000"/>
                          </a:schemeClr>
                        </a:solidFill>
                        <a:ln w="76200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1CE9" w:rsidRPr="005D2B4E" w:rsidRDefault="006707B7" w:rsidP="000C1CE9">
                            <w:pPr>
                              <w:jc w:val="center"/>
                              <w:rPr>
                                <w:rFonts w:ascii="Helvetica" w:hAnsi="Helvetica"/>
                                <w:sz w:val="22"/>
                              </w:rPr>
                            </w:pPr>
                            <w:r>
                              <w:rPr>
                                <w:rFonts w:ascii="Helvetica" w:hAnsi="Helvetica"/>
                                <w:noProof/>
                                <w:sz w:val="22"/>
                              </w:rPr>
                              <w:drawing>
                                <wp:inline distT="0" distB="0" distL="0" distR="0" wp14:anchorId="5DEF9601" wp14:editId="4B5A99DA">
                                  <wp:extent cx="3000375" cy="2000250"/>
                                  <wp:effectExtent l="0" t="0" r="9525" b="0"/>
                                  <wp:docPr id="92" name="Picture 92" descr="C:\Users\Owner\Downloads\obsidian tub deck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2" descr="C:\Users\Owner\Downloads\obsidian tub deck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00375" cy="2000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C1CE9" w:rsidRPr="005D2B4E" w:rsidRDefault="000C1CE9" w:rsidP="000C1CE9">
                            <w:pPr>
                              <w:jc w:val="center"/>
                              <w:rPr>
                                <w:rFonts w:ascii="Helvetica" w:hAnsi="Helvetica"/>
                                <w:sz w:val="22"/>
                              </w:rPr>
                            </w:pPr>
                          </w:p>
                          <w:p w:rsidR="000C1CE9" w:rsidRPr="005D2B4E" w:rsidRDefault="000C1CE9" w:rsidP="000C1CE9">
                            <w:pPr>
                              <w:jc w:val="center"/>
                              <w:rPr>
                                <w:rFonts w:ascii="Helvetica" w:hAnsi="Helvetica"/>
                                <w:sz w:val="22"/>
                              </w:rPr>
                            </w:pPr>
                          </w:p>
                          <w:p w:rsidR="000C1CE9" w:rsidRPr="005D2B4E" w:rsidRDefault="000C1CE9" w:rsidP="000C1CE9">
                            <w:pPr>
                              <w:jc w:val="center"/>
                              <w:rPr>
                                <w:rFonts w:ascii="Helvetica" w:hAnsi="Helvetica"/>
                                <w:sz w:val="22"/>
                              </w:rPr>
                            </w:pPr>
                          </w:p>
                          <w:p w:rsidR="000C1CE9" w:rsidRPr="005D2B4E" w:rsidRDefault="000C1CE9" w:rsidP="000C1CE9">
                            <w:pPr>
                              <w:pStyle w:val="PhotoBox"/>
                            </w:pPr>
                          </w:p>
                          <w:p w:rsidR="000C1CE9" w:rsidRPr="005D2B4E" w:rsidRDefault="000C1CE9" w:rsidP="001024C5">
                            <w:pPr>
                              <w:pStyle w:val="PhotoBox"/>
                            </w:pPr>
                          </w:p>
                          <w:p w:rsidR="000C1CE9" w:rsidRPr="005D2B4E" w:rsidRDefault="000C1CE9" w:rsidP="000C1CE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" o:spid="_x0000_s1028" type="#_x0000_t202" style="position:absolute;margin-left:-54.9pt;margin-top:355.9pt;width:242.65pt;height:152.65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" fillcolor="#5a5a5a [2109]" strokecolor="#5a5a5a [2109]" strokeweight="6pt">
                <v:textbox inset="0,0,0,0">
                  <w:txbxContent>
                    <w:p w:rsidR="000C1CE9" w:rsidRPr="005D2B4E" w:rsidRDefault="006707B7" w:rsidP="000C1CE9">
                      <w:pPr>
                        <w:jc w:val="center"/>
                        <w:rPr>
                          <w:rFonts w:ascii="Helvetica" w:hAnsi="Helvetica"/>
                          <w:sz w:val="22"/>
                        </w:rPr>
                      </w:pPr>
                      <w:r>
                        <w:rPr>
                          <w:rFonts w:ascii="Helvetica" w:hAnsi="Helvetica"/>
                          <w:noProof/>
                          <w:sz w:val="22"/>
                        </w:rPr>
                        <w:drawing>
                          <wp:inline distT="0" distB="0" distL="0" distR="0" wp14:anchorId="5DEF9601" wp14:editId="4B5A99DA">
                            <wp:extent cx="3000375" cy="2000250"/>
                            <wp:effectExtent l="0" t="0" r="9525" b="0"/>
                            <wp:docPr id="92" name="Picture 92" descr="C:\Users\Owner\Downloads\obsidian tub deck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2" descr="C:\Users\Owner\Downloads\obsidian tub deck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00375" cy="2000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C1CE9" w:rsidRPr="005D2B4E" w:rsidRDefault="000C1CE9" w:rsidP="000C1CE9">
                      <w:pPr>
                        <w:jc w:val="center"/>
                        <w:rPr>
                          <w:rFonts w:ascii="Helvetica" w:hAnsi="Helvetica"/>
                          <w:sz w:val="22"/>
                        </w:rPr>
                      </w:pPr>
                    </w:p>
                    <w:p w:rsidR="000C1CE9" w:rsidRPr="005D2B4E" w:rsidRDefault="000C1CE9" w:rsidP="000C1CE9">
                      <w:pPr>
                        <w:jc w:val="center"/>
                        <w:rPr>
                          <w:rFonts w:ascii="Helvetica" w:hAnsi="Helvetica"/>
                          <w:sz w:val="22"/>
                        </w:rPr>
                      </w:pPr>
                    </w:p>
                    <w:p w:rsidR="000C1CE9" w:rsidRPr="005D2B4E" w:rsidRDefault="000C1CE9" w:rsidP="000C1CE9">
                      <w:pPr>
                        <w:jc w:val="center"/>
                        <w:rPr>
                          <w:rFonts w:ascii="Helvetica" w:hAnsi="Helvetica"/>
                          <w:sz w:val="22"/>
                        </w:rPr>
                      </w:pPr>
                    </w:p>
                    <w:p w:rsidR="000C1CE9" w:rsidRPr="005D2B4E" w:rsidRDefault="000C1CE9" w:rsidP="000C1CE9">
                      <w:pPr>
                        <w:pStyle w:val="PhotoBox"/>
                      </w:pPr>
                    </w:p>
                    <w:p w:rsidR="000C1CE9" w:rsidRPr="005D2B4E" w:rsidRDefault="000C1CE9" w:rsidP="001024C5">
                      <w:pPr>
                        <w:pStyle w:val="PhotoBox"/>
                      </w:pPr>
                    </w:p>
                    <w:p w:rsidR="000C1CE9" w:rsidRPr="005D2B4E" w:rsidRDefault="000C1CE9" w:rsidP="000C1CE9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083A4C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C28CD42" wp14:editId="34572E20">
                <wp:simplePos x="0" y="0"/>
                <wp:positionH relativeFrom="column">
                  <wp:posOffset>-579120</wp:posOffset>
                </wp:positionH>
                <wp:positionV relativeFrom="paragraph">
                  <wp:posOffset>6539865</wp:posOffset>
                </wp:positionV>
                <wp:extent cx="2853055" cy="571500"/>
                <wp:effectExtent l="0" t="0" r="4445" b="0"/>
                <wp:wrapNone/>
                <wp:docPr id="28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305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C1CE9" w:rsidRPr="000F31D3" w:rsidRDefault="00140300" w:rsidP="000C1CE9">
                            <w:pPr>
                              <w:pStyle w:val="Photocaptions01"/>
                              <w:rPr>
                                <w:rFonts w:ascii="Constantia" w:hAnsi="Constantia"/>
                                <w:b/>
                                <w:color w:val="17365D" w:themeColor="text2" w:themeShade="BF"/>
                              </w:rPr>
                            </w:pPr>
                            <w:r w:rsidRPr="000F31D3">
                              <w:rPr>
                                <w:rFonts w:ascii="Constantia" w:hAnsi="Constantia"/>
                                <w:b/>
                                <w:color w:val="17365D" w:themeColor="text2" w:themeShade="BF"/>
                              </w:rPr>
                              <w:t>Tub Surround</w:t>
                            </w:r>
                          </w:p>
                          <w:p w:rsidR="00140300" w:rsidRPr="000F31D3" w:rsidRDefault="00A52380" w:rsidP="000C1CE9">
                            <w:pPr>
                              <w:pStyle w:val="Photocaptions01"/>
                              <w:rPr>
                                <w:rFonts w:ascii="Constantia" w:hAnsi="Constantia"/>
                                <w:b/>
                                <w:color w:val="17365D" w:themeColor="text2" w:themeShade="BF"/>
                              </w:rPr>
                            </w:pPr>
                            <w:r>
                              <w:rPr>
                                <w:rFonts w:ascii="Constantia" w:hAnsi="Constantia"/>
                                <w:b/>
                                <w:color w:val="17365D" w:themeColor="text2" w:themeShade="BF"/>
                              </w:rPr>
                              <w:t>Moen (Voss</w:t>
                            </w:r>
                            <w:r w:rsidR="00140300" w:rsidRPr="000F31D3">
                              <w:rPr>
                                <w:rFonts w:ascii="Constantia" w:hAnsi="Constantia"/>
                                <w:b/>
                                <w:color w:val="17365D" w:themeColor="text2" w:themeShade="BF"/>
                              </w:rPr>
                              <w:t xml:space="preserve">) Roman tub Faucet </w:t>
                            </w:r>
                          </w:p>
                          <w:p w:rsidR="000C1CE9" w:rsidRPr="00B7691D" w:rsidRDefault="000C1CE9" w:rsidP="000C1CE9">
                            <w:pPr>
                              <w:spacing w:line="200" w:lineRule="exact"/>
                              <w:jc w:val="center"/>
                              <w:rPr>
                                <w:color w:val="9C7D0D"/>
                                <w:sz w:val="20"/>
                              </w:rPr>
                            </w:pPr>
                          </w:p>
                          <w:p w:rsidR="000C1CE9" w:rsidRPr="00B7691D" w:rsidRDefault="000C1CE9" w:rsidP="000C1CE9">
                            <w:pPr>
                              <w:spacing w:line="200" w:lineRule="exact"/>
                              <w:ind w:left="720" w:hanging="720"/>
                              <w:rPr>
                                <w:color w:val="9C7D0D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" o:spid="_x0000_s1029" type="#_x0000_t202" style="position:absolute;margin-left:-45.6pt;margin-top:514.95pt;width:224.65pt;height:4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" filled="f" stroked="f">
                <v:textbox inset="0,0,0,0">
                  <w:txbxContent>
                    <w:p w:rsidR="000C1CE9" w:rsidRPr="000F31D3" w:rsidRDefault="00140300" w:rsidP="000C1CE9">
                      <w:pPr>
                        <w:pStyle w:val="Photocaptions01"/>
                        <w:rPr>
                          <w:rFonts w:ascii="Constantia" w:hAnsi="Constantia"/>
                          <w:b/>
                          <w:color w:val="17365D" w:themeColor="text2" w:themeShade="BF"/>
                        </w:rPr>
                      </w:pPr>
                      <w:r w:rsidRPr="000F31D3">
                        <w:rPr>
                          <w:rFonts w:ascii="Constantia" w:hAnsi="Constantia"/>
                          <w:b/>
                          <w:color w:val="17365D" w:themeColor="text2" w:themeShade="BF"/>
                        </w:rPr>
                        <w:t>Tub Surround</w:t>
                      </w:r>
                    </w:p>
                    <w:p w:rsidR="00140300" w:rsidRPr="000F31D3" w:rsidRDefault="00A52380" w:rsidP="000C1CE9">
                      <w:pPr>
                        <w:pStyle w:val="Photocaptions01"/>
                        <w:rPr>
                          <w:rFonts w:ascii="Constantia" w:hAnsi="Constantia"/>
                          <w:b/>
                          <w:color w:val="17365D" w:themeColor="text2" w:themeShade="BF"/>
                        </w:rPr>
                      </w:pPr>
                      <w:r>
                        <w:rPr>
                          <w:rFonts w:ascii="Constantia" w:hAnsi="Constantia"/>
                          <w:b/>
                          <w:color w:val="17365D" w:themeColor="text2" w:themeShade="BF"/>
                        </w:rPr>
                        <w:t>Moen (Voss</w:t>
                      </w:r>
                      <w:r w:rsidR="00140300" w:rsidRPr="000F31D3">
                        <w:rPr>
                          <w:rFonts w:ascii="Constantia" w:hAnsi="Constantia"/>
                          <w:b/>
                          <w:color w:val="17365D" w:themeColor="text2" w:themeShade="BF"/>
                        </w:rPr>
                        <w:t xml:space="preserve">) Roman tub Faucet </w:t>
                      </w:r>
                    </w:p>
                    <w:p w:rsidR="000C1CE9" w:rsidRPr="00B7691D" w:rsidRDefault="000C1CE9" w:rsidP="000C1CE9">
                      <w:pPr>
                        <w:spacing w:line="200" w:lineRule="exact"/>
                        <w:jc w:val="center"/>
                        <w:rPr>
                          <w:color w:val="9C7D0D"/>
                          <w:sz w:val="20"/>
                        </w:rPr>
                      </w:pPr>
                    </w:p>
                    <w:p w:rsidR="000C1CE9" w:rsidRPr="00B7691D" w:rsidRDefault="000C1CE9" w:rsidP="000C1CE9">
                      <w:pPr>
                        <w:spacing w:line="200" w:lineRule="exact"/>
                        <w:ind w:left="720" w:hanging="720"/>
                        <w:rPr>
                          <w:color w:val="9C7D0D"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707B7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F91509A" wp14:editId="54CDE8A7">
                <wp:simplePos x="0" y="0"/>
                <wp:positionH relativeFrom="column">
                  <wp:posOffset>-647065</wp:posOffset>
                </wp:positionH>
                <wp:positionV relativeFrom="paragraph">
                  <wp:posOffset>109220</wp:posOffset>
                </wp:positionV>
                <wp:extent cx="1651635" cy="167005"/>
                <wp:effectExtent l="635" t="2540" r="0" b="1905"/>
                <wp:wrapNone/>
                <wp:docPr id="32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1635" cy="167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C1CE9" w:rsidRPr="0071743B" w:rsidRDefault="000C1CE9" w:rsidP="000C1CE9">
                            <w:pPr>
                              <w:pStyle w:val="Byline"/>
                              <w:rPr>
                                <w:color w:val="FFFFFF"/>
                                <w:sz w:val="22"/>
                              </w:rPr>
                            </w:pPr>
                          </w:p>
                          <w:p w:rsidR="000C1CE9" w:rsidRPr="0071743B" w:rsidRDefault="000C1CE9" w:rsidP="000C1CE9">
                            <w:pPr>
                              <w:pStyle w:val="Byline"/>
                              <w:rPr>
                                <w:color w:val="FFFFFF"/>
                                <w:sz w:val="36"/>
                              </w:rPr>
                            </w:pPr>
                          </w:p>
                          <w:p w:rsidR="000C1CE9" w:rsidRPr="005D2B4E" w:rsidRDefault="000C1CE9" w:rsidP="000C1CE9">
                            <w:pPr>
                              <w:jc w:val="center"/>
                              <w:rPr>
                                <w:color w:val="FF4F00"/>
                                <w:sz w:val="4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" o:spid="_x0000_s1030" type="#_x0000_t202" style="position:absolute;margin-left:-50.95pt;margin-top:8.6pt;width:130.05pt;height:13.1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" filled="f" stroked="f">
                <v:textbox inset="0,0,0,0">
                  <w:txbxContent>
                    <w:p w:rsidR="000C1CE9" w:rsidRPr="0071743B" w:rsidRDefault="000C1CE9" w:rsidP="000C1CE9">
                      <w:pPr>
                        <w:pStyle w:val="Byline"/>
                        <w:rPr>
                          <w:color w:val="FFFFFF"/>
                          <w:sz w:val="22"/>
                        </w:rPr>
                      </w:pPr>
                    </w:p>
                    <w:p w:rsidR="000C1CE9" w:rsidRPr="0071743B" w:rsidRDefault="000C1CE9" w:rsidP="000C1CE9">
                      <w:pPr>
                        <w:pStyle w:val="Byline"/>
                        <w:rPr>
                          <w:color w:val="FFFFFF"/>
                          <w:sz w:val="36"/>
                        </w:rPr>
                      </w:pPr>
                    </w:p>
                    <w:p w:rsidR="000C1CE9" w:rsidRPr="005D2B4E" w:rsidRDefault="000C1CE9" w:rsidP="000C1CE9">
                      <w:pPr>
                        <w:jc w:val="center"/>
                        <w:rPr>
                          <w:color w:val="FF4F00"/>
                          <w:sz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707B7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A633E28" wp14:editId="4C548F86">
                <wp:simplePos x="0" y="0"/>
                <wp:positionH relativeFrom="column">
                  <wp:posOffset>-781050</wp:posOffset>
                </wp:positionH>
                <wp:positionV relativeFrom="paragraph">
                  <wp:posOffset>7228840</wp:posOffset>
                </wp:positionV>
                <wp:extent cx="7000875" cy="1718945"/>
                <wp:effectExtent l="0" t="0" r="9525" b="14605"/>
                <wp:wrapNone/>
                <wp:docPr id="31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0875" cy="1718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C1CE9" w:rsidRPr="005B512C" w:rsidRDefault="00053527" w:rsidP="005B512C">
                            <w:pPr>
                              <w:pStyle w:val="Address"/>
                              <w:spacing w:line="200" w:lineRule="atLeast"/>
                              <w:jc w:val="left"/>
                              <w:rPr>
                                <w:b/>
                                <w:color w:val="FFFFFF"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.</w:t>
                            </w:r>
                            <w:r w:rsidR="006707B7">
                              <w:rPr>
                                <w:b/>
                                <w:noProof/>
                                <w:color w:val="FFFFFF"/>
                                <w:sz w:val="16"/>
                              </w:rPr>
                              <w:drawing>
                                <wp:inline distT="0" distB="0" distL="0" distR="0" wp14:anchorId="02ADB1F2" wp14:editId="5C904D9B">
                                  <wp:extent cx="1714500" cy="1714500"/>
                                  <wp:effectExtent l="0" t="0" r="0" b="0"/>
                                  <wp:docPr id="121" name="Picture 121" descr="C:\Users\Owner\Downloads\ty- carrar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1" descr="C:\Users\Owner\Downloads\ty- carrar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4500" cy="1714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:</w:t>
                            </w:r>
                            <w:r w:rsidR="003B6B1C">
                              <w:rPr>
                                <w:b/>
                                <w:color w:val="FFFFFF"/>
                                <w:sz w:val="16"/>
                              </w:rPr>
                              <w:t xml:space="preserve"> </w:t>
                            </w:r>
                            <w:r w:rsidR="00CA12DC">
                              <w:rPr>
                                <w:b/>
                                <w:color w:val="FFFFFF"/>
                                <w:sz w:val="16"/>
                              </w:rPr>
                              <w:t xml:space="preserve">  </w:t>
                            </w:r>
                            <w:r w:rsidR="006707B7">
                              <w:rPr>
                                <w:b/>
                                <w:noProof/>
                                <w:color w:val="FFFFFF"/>
                                <w:sz w:val="16"/>
                              </w:rPr>
                              <w:drawing>
                                <wp:inline distT="0" distB="0" distL="0" distR="0" wp14:anchorId="26FE1219" wp14:editId="7C090AF1">
                                  <wp:extent cx="1285875" cy="1714500"/>
                                  <wp:effectExtent l="0" t="0" r="9525" b="0"/>
                                  <wp:docPr id="123" name="Picture 123" descr="C:\Users\Owner\Downloads\Ty Beach shower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3" descr="C:\Users\Owner\Downloads\Ty Beach shower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5875" cy="1714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B6B1C">
                              <w:rPr>
                                <w:b/>
                                <w:color w:val="FFFFFF"/>
                                <w:sz w:val="16"/>
                              </w:rPr>
                              <w:t xml:space="preserve">  </w:t>
                            </w:r>
                            <w:r w:rsidR="005B512C">
                              <w:rPr>
                                <w:b/>
                                <w:color w:val="FFFFFF"/>
                                <w:sz w:val="16"/>
                              </w:rPr>
                              <w:t xml:space="preserve"> </w:t>
                            </w:r>
                            <w:r w:rsidR="006707B7">
                              <w:rPr>
                                <w:b/>
                                <w:noProof/>
                                <w:color w:val="FFFFFF"/>
                                <w:sz w:val="16"/>
                              </w:rPr>
                              <w:drawing>
                                <wp:inline distT="0" distB="0" distL="0" distR="0" wp14:anchorId="01F5B2CB" wp14:editId="49D8D74F">
                                  <wp:extent cx="2286000" cy="1714500"/>
                                  <wp:effectExtent l="0" t="0" r="0" b="0"/>
                                  <wp:docPr id="130" name="Picture 130" descr="C:\Users\Owner\Downloads\Ty Rustic Copper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0" descr="C:\Users\Owner\Downloads\Ty Rustic Copper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6000" cy="1714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B512C">
                              <w:rPr>
                                <w:b/>
                                <w:color w:val="FFFFFF"/>
                                <w:sz w:val="16"/>
                              </w:rPr>
                              <w:t xml:space="preserve"> </w:t>
                            </w:r>
                            <w:r w:rsidR="00CA12DC">
                              <w:rPr>
                                <w:b/>
                                <w:color w:val="FFFFFF"/>
                                <w:sz w:val="16"/>
                              </w:rPr>
                              <w:t xml:space="preserve">   </w:t>
                            </w:r>
                            <w:r w:rsidR="00607DD6">
                              <w:rPr>
                                <w:b/>
                                <w:noProof/>
                                <w:color w:val="FFFFFF"/>
                                <w:sz w:val="16"/>
                              </w:rPr>
                              <w:drawing>
                                <wp:inline distT="0" distB="0" distL="0" distR="0">
                                  <wp:extent cx="1289050" cy="1718945"/>
                                  <wp:effectExtent l="0" t="0" r="6350" b="0"/>
                                  <wp:docPr id="40" name="Pictur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193.JPG"/>
                                          <pic:cNvPicPr/>
                                        </pic:nvPicPr>
                                        <pic:blipFill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89050" cy="1718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" o:spid="_x0000_s1031" type="#_x0000_t202" style="position:absolute;margin-left:-61.5pt;margin-top:569.2pt;width:551.25pt;height:135.3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" filled="f" stroked="f">
                <v:textbox inset="0,0,0,0">
                  <w:txbxContent>
                    <w:p w:rsidR="000C1CE9" w:rsidRPr="005B512C" w:rsidRDefault="00053527" w:rsidP="005B512C">
                      <w:pPr>
                        <w:pStyle w:val="Address"/>
                        <w:spacing w:line="200" w:lineRule="atLeast"/>
                        <w:jc w:val="left"/>
                        <w:rPr>
                          <w:b/>
                          <w:color w:val="FFFFFF"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z w:val="16"/>
                        </w:rPr>
                        <w:t>.</w:t>
                      </w:r>
                      <w:r w:rsidR="006707B7">
                        <w:rPr>
                          <w:b/>
                          <w:noProof/>
                          <w:color w:val="FFFFFF"/>
                          <w:sz w:val="16"/>
                        </w:rPr>
                        <w:drawing>
                          <wp:inline distT="0" distB="0" distL="0" distR="0" wp14:anchorId="02ADB1F2" wp14:editId="5C904D9B">
                            <wp:extent cx="1714500" cy="1714500"/>
                            <wp:effectExtent l="0" t="0" r="0" b="0"/>
                            <wp:docPr id="121" name="Picture 121" descr="C:\Users\Owner\Downloads\ty- carrar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1" descr="C:\Users\Owner\Downloads\ty- carrar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14500" cy="17145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:</w:t>
                      </w:r>
                      <w:r w:rsidR="003B6B1C">
                        <w:rPr>
                          <w:b/>
                          <w:color w:val="FFFFFF"/>
                          <w:sz w:val="16"/>
                        </w:rPr>
                        <w:t xml:space="preserve"> </w:t>
                      </w:r>
                      <w:r w:rsidR="00CA12DC">
                        <w:rPr>
                          <w:b/>
                          <w:color w:val="FFFFFF"/>
                          <w:sz w:val="16"/>
                        </w:rPr>
                        <w:t xml:space="preserve">  </w:t>
                      </w:r>
                      <w:r w:rsidR="006707B7">
                        <w:rPr>
                          <w:b/>
                          <w:noProof/>
                          <w:color w:val="FFFFFF"/>
                          <w:sz w:val="16"/>
                        </w:rPr>
                        <w:drawing>
                          <wp:inline distT="0" distB="0" distL="0" distR="0" wp14:anchorId="26FE1219" wp14:editId="7C090AF1">
                            <wp:extent cx="1285875" cy="1714500"/>
                            <wp:effectExtent l="0" t="0" r="9525" b="0"/>
                            <wp:docPr id="123" name="Picture 123" descr="C:\Users\Owner\Downloads\Ty Beach shower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3" descr="C:\Users\Owner\Downloads\Ty Beach shower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85875" cy="17145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3B6B1C">
                        <w:rPr>
                          <w:b/>
                          <w:color w:val="FFFFFF"/>
                          <w:sz w:val="16"/>
                        </w:rPr>
                        <w:t xml:space="preserve">  </w:t>
                      </w:r>
                      <w:r w:rsidR="005B512C">
                        <w:rPr>
                          <w:b/>
                          <w:color w:val="FFFFFF"/>
                          <w:sz w:val="16"/>
                        </w:rPr>
                        <w:t xml:space="preserve"> </w:t>
                      </w:r>
                      <w:r w:rsidR="006707B7">
                        <w:rPr>
                          <w:b/>
                          <w:noProof/>
                          <w:color w:val="FFFFFF"/>
                          <w:sz w:val="16"/>
                        </w:rPr>
                        <w:drawing>
                          <wp:inline distT="0" distB="0" distL="0" distR="0" wp14:anchorId="01F5B2CB" wp14:editId="49D8D74F">
                            <wp:extent cx="2286000" cy="1714500"/>
                            <wp:effectExtent l="0" t="0" r="0" b="0"/>
                            <wp:docPr id="130" name="Picture 130" descr="C:\Users\Owner\Downloads\Ty Rustic Copper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0" descr="C:\Users\Owner\Downloads\Ty Rustic Copper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86000" cy="17145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B512C">
                        <w:rPr>
                          <w:b/>
                          <w:color w:val="FFFFFF"/>
                          <w:sz w:val="16"/>
                        </w:rPr>
                        <w:t xml:space="preserve"> </w:t>
                      </w:r>
                      <w:r w:rsidR="00CA12DC">
                        <w:rPr>
                          <w:b/>
                          <w:color w:val="FFFFFF"/>
                          <w:sz w:val="16"/>
                        </w:rPr>
                        <w:t xml:space="preserve">   </w:t>
                      </w:r>
                      <w:r w:rsidR="00607DD6">
                        <w:rPr>
                          <w:b/>
                          <w:noProof/>
                          <w:color w:val="FFFFFF"/>
                          <w:sz w:val="16"/>
                        </w:rPr>
                        <w:drawing>
                          <wp:inline distT="0" distB="0" distL="0" distR="0">
                            <wp:extent cx="1289050" cy="1718945"/>
                            <wp:effectExtent l="0" t="0" r="6350" b="0"/>
                            <wp:docPr id="40" name="Picture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193.JPG"/>
                                    <pic:cNvPicPr/>
                                  </pic:nvPicPr>
                                  <pic:blipFill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89050" cy="171894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707B7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312DF6B" wp14:editId="6612009B">
                <wp:simplePos x="0" y="0"/>
                <wp:positionH relativeFrom="column">
                  <wp:posOffset>-647065</wp:posOffset>
                </wp:positionH>
                <wp:positionV relativeFrom="paragraph">
                  <wp:posOffset>-638175</wp:posOffset>
                </wp:positionV>
                <wp:extent cx="6795135" cy="914400"/>
                <wp:effectExtent l="0" t="0" r="24765" b="19050"/>
                <wp:wrapNone/>
                <wp:docPr id="30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5135" cy="91440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75000"/>
                          </a:schemeClr>
                        </a:solidFill>
                        <a:ln w="1270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txbx>
                        <w:txbxContent>
                          <w:p w:rsidR="00957530" w:rsidRPr="00586BBC" w:rsidRDefault="00957530" w:rsidP="000C1CE9">
                            <w:pPr>
                              <w:pStyle w:val="Headline"/>
                              <w:rPr>
                                <w:color w:val="548DD4" w:themeColor="text2" w:themeTint="99"/>
                                <w:sz w:val="50"/>
                              </w:rPr>
                            </w:pPr>
                          </w:p>
                          <w:p w:rsidR="000C1CE9" w:rsidRPr="00957530" w:rsidRDefault="00FC2E32" w:rsidP="000C1CE9">
                            <w:pPr>
                              <w:pStyle w:val="Headline"/>
                              <w:rPr>
                                <w:rFonts w:ascii="Constantia" w:hAnsi="Constantia"/>
                                <w:sz w:val="50"/>
                              </w:rPr>
                            </w:pPr>
                            <w:r w:rsidRPr="00957530">
                              <w:rPr>
                                <w:rFonts w:ascii="Constantia" w:hAnsi="Constantia"/>
                                <w:sz w:val="50"/>
                              </w:rPr>
                              <w:t>Bishop Custom Marble</w:t>
                            </w:r>
                            <w:r w:rsidR="000C1CE9" w:rsidRPr="00957530">
                              <w:rPr>
                                <w:rFonts w:ascii="Constantia" w:hAnsi="Constantia"/>
                                <w:sz w:val="5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" o:spid="_x0000_s1032" type="#_x0000_t202" style="position:absolute;margin-left:-50.95pt;margin-top:-50.25pt;width:535.05pt;height:1in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" fillcolor="#17365d [2415]" strokecolor="#7f7f7f [1612]" strokeweight="1pt">
                <v:textbox inset="0,0,0,0">
                  <w:txbxContent>
                    <w:p w:rsidR="00957530" w:rsidRPr="00586BBC" w:rsidRDefault="00957530" w:rsidP="000C1CE9">
                      <w:pPr>
                        <w:pStyle w:val="Headline"/>
                        <w:rPr>
                          <w:color w:val="548DD4" w:themeColor="text2" w:themeTint="99"/>
                          <w:sz w:val="50"/>
                        </w:rPr>
                      </w:pPr>
                    </w:p>
                    <w:p w:rsidR="000C1CE9" w:rsidRPr="00957530" w:rsidRDefault="00FC2E32" w:rsidP="000C1CE9">
                      <w:pPr>
                        <w:pStyle w:val="Headline"/>
                        <w:rPr>
                          <w:rFonts w:ascii="Constantia" w:hAnsi="Constantia"/>
                          <w:sz w:val="50"/>
                        </w:rPr>
                      </w:pPr>
                      <w:r w:rsidRPr="00957530">
                        <w:rPr>
                          <w:rFonts w:ascii="Constantia" w:hAnsi="Constantia"/>
                          <w:sz w:val="50"/>
                        </w:rPr>
                        <w:t>Bishop Custom Marble</w:t>
                      </w:r>
                      <w:r w:rsidR="000C1CE9" w:rsidRPr="00957530">
                        <w:rPr>
                          <w:rFonts w:ascii="Constantia" w:hAnsi="Constantia"/>
                          <w:sz w:val="5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6707B7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BAE3A5C" wp14:editId="4601C585">
                <wp:simplePos x="0" y="0"/>
                <wp:positionH relativeFrom="column">
                  <wp:posOffset>-579120</wp:posOffset>
                </wp:positionH>
                <wp:positionV relativeFrom="paragraph">
                  <wp:posOffset>2633980</wp:posOffset>
                </wp:positionV>
                <wp:extent cx="2853055" cy="571500"/>
                <wp:effectExtent l="1905" t="0" r="2540" b="4445"/>
                <wp:wrapNone/>
                <wp:docPr id="27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305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24C5" w:rsidRPr="000F31D3" w:rsidRDefault="001024C5" w:rsidP="000C1CE9">
                            <w:pPr>
                              <w:pStyle w:val="Photocaptions01"/>
                              <w:rPr>
                                <w:rFonts w:ascii="Constantia" w:hAnsi="Constantia"/>
                                <w:color w:val="17365D" w:themeColor="text2" w:themeShade="BF"/>
                              </w:rPr>
                            </w:pPr>
                            <w:r w:rsidRPr="000F31D3">
                              <w:rPr>
                                <w:rFonts w:ascii="Constantia" w:hAnsi="Constantia"/>
                                <w:color w:val="17365D" w:themeColor="text2" w:themeShade="BF"/>
                              </w:rPr>
                              <w:t>Copper Canyon Vanity top</w:t>
                            </w:r>
                          </w:p>
                          <w:p w:rsidR="001024C5" w:rsidRPr="000F31D3" w:rsidRDefault="001024C5" w:rsidP="000C1CE9">
                            <w:pPr>
                              <w:pStyle w:val="Photocaptions01"/>
                              <w:rPr>
                                <w:rFonts w:ascii="Constantia" w:hAnsi="Constantia"/>
                                <w:color w:val="17365D" w:themeColor="text2" w:themeShade="BF"/>
                              </w:rPr>
                            </w:pPr>
                            <w:r w:rsidRPr="000F31D3">
                              <w:rPr>
                                <w:rFonts w:ascii="Constantia" w:hAnsi="Constantia"/>
                                <w:color w:val="17365D" w:themeColor="text2" w:themeShade="BF"/>
                              </w:rPr>
                              <w:t xml:space="preserve"> Under mount sinks &amp; Moen (Brantford) Brushed nickel</w:t>
                            </w:r>
                          </w:p>
                          <w:p w:rsidR="000C1CE9" w:rsidRPr="000F31D3" w:rsidRDefault="001024C5" w:rsidP="000C1CE9">
                            <w:pPr>
                              <w:pStyle w:val="Photocaptions01"/>
                              <w:rPr>
                                <w:rFonts w:ascii="Constantia" w:hAnsi="Constantia"/>
                                <w:b/>
                                <w:color w:val="17365D" w:themeColor="text2" w:themeShade="BF"/>
                              </w:rPr>
                            </w:pPr>
                            <w:r w:rsidRPr="000F31D3">
                              <w:rPr>
                                <w:rFonts w:ascii="Constantia" w:hAnsi="Constantia"/>
                                <w:color w:val="17365D" w:themeColor="text2" w:themeShade="BF"/>
                              </w:rPr>
                              <w:t xml:space="preserve"> Wide spread </w:t>
                            </w:r>
                            <w:proofErr w:type="spellStart"/>
                            <w:r w:rsidRPr="000F31D3">
                              <w:rPr>
                                <w:rFonts w:ascii="Constantia" w:hAnsi="Constantia"/>
                                <w:color w:val="17365D" w:themeColor="text2" w:themeShade="BF"/>
                              </w:rPr>
                              <w:t>Lav</w:t>
                            </w:r>
                            <w:proofErr w:type="spellEnd"/>
                            <w:r w:rsidRPr="000F31D3">
                              <w:rPr>
                                <w:rFonts w:ascii="Constantia" w:hAnsi="Constantia"/>
                                <w:color w:val="17365D" w:themeColor="text2" w:themeShade="BF"/>
                              </w:rPr>
                              <w:t xml:space="preserve"> Faucets</w:t>
                            </w:r>
                          </w:p>
                          <w:p w:rsidR="000C1CE9" w:rsidRPr="00B7691D" w:rsidRDefault="000C1CE9" w:rsidP="000C1CE9">
                            <w:pPr>
                              <w:spacing w:line="200" w:lineRule="exact"/>
                              <w:jc w:val="center"/>
                              <w:rPr>
                                <w:color w:val="9C7D0D"/>
                                <w:sz w:val="20"/>
                              </w:rPr>
                            </w:pPr>
                          </w:p>
                          <w:p w:rsidR="000C1CE9" w:rsidRPr="00B7691D" w:rsidRDefault="000C1CE9" w:rsidP="000C1CE9">
                            <w:pPr>
                              <w:spacing w:line="200" w:lineRule="exact"/>
                              <w:ind w:left="720" w:hanging="720"/>
                              <w:rPr>
                                <w:color w:val="9C7D0D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" o:spid="_x0000_s1033" type="#_x0000_t202" style="position:absolute;margin-left:-45.6pt;margin-top:207.4pt;width:224.65pt;height:4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" filled="f" stroked="f">
                <v:textbox inset="0,0,0,0">
                  <w:txbxContent>
                    <w:p w:rsidR="001024C5" w:rsidRPr="000F31D3" w:rsidRDefault="001024C5" w:rsidP="000C1CE9">
                      <w:pPr>
                        <w:pStyle w:val="Photocaptions01"/>
                        <w:rPr>
                          <w:rFonts w:ascii="Constantia" w:hAnsi="Constantia"/>
                          <w:color w:val="17365D" w:themeColor="text2" w:themeShade="BF"/>
                        </w:rPr>
                      </w:pPr>
                      <w:r w:rsidRPr="000F31D3">
                        <w:rPr>
                          <w:rFonts w:ascii="Constantia" w:hAnsi="Constantia"/>
                          <w:color w:val="17365D" w:themeColor="text2" w:themeShade="BF"/>
                        </w:rPr>
                        <w:t>Copper Canyon Vanity top</w:t>
                      </w:r>
                    </w:p>
                    <w:p w:rsidR="001024C5" w:rsidRPr="000F31D3" w:rsidRDefault="001024C5" w:rsidP="000C1CE9">
                      <w:pPr>
                        <w:pStyle w:val="Photocaptions01"/>
                        <w:rPr>
                          <w:rFonts w:ascii="Constantia" w:hAnsi="Constantia"/>
                          <w:color w:val="17365D" w:themeColor="text2" w:themeShade="BF"/>
                        </w:rPr>
                      </w:pPr>
                      <w:r w:rsidRPr="000F31D3">
                        <w:rPr>
                          <w:rFonts w:ascii="Constantia" w:hAnsi="Constantia"/>
                          <w:color w:val="17365D" w:themeColor="text2" w:themeShade="BF"/>
                        </w:rPr>
                        <w:t xml:space="preserve"> Under mount sinks &amp; Moen (Brantford) Brushed nickel</w:t>
                      </w:r>
                    </w:p>
                    <w:p w:rsidR="000C1CE9" w:rsidRPr="000F31D3" w:rsidRDefault="001024C5" w:rsidP="000C1CE9">
                      <w:pPr>
                        <w:pStyle w:val="Photocaptions01"/>
                        <w:rPr>
                          <w:rFonts w:ascii="Constantia" w:hAnsi="Constantia"/>
                          <w:b/>
                          <w:color w:val="17365D" w:themeColor="text2" w:themeShade="BF"/>
                        </w:rPr>
                      </w:pPr>
                      <w:r w:rsidRPr="000F31D3">
                        <w:rPr>
                          <w:rFonts w:ascii="Constantia" w:hAnsi="Constantia"/>
                          <w:color w:val="17365D" w:themeColor="text2" w:themeShade="BF"/>
                        </w:rPr>
                        <w:t xml:space="preserve"> Wide spread </w:t>
                      </w:r>
                      <w:proofErr w:type="spellStart"/>
                      <w:r w:rsidRPr="000F31D3">
                        <w:rPr>
                          <w:rFonts w:ascii="Constantia" w:hAnsi="Constantia"/>
                          <w:color w:val="17365D" w:themeColor="text2" w:themeShade="BF"/>
                        </w:rPr>
                        <w:t>Lav</w:t>
                      </w:r>
                      <w:proofErr w:type="spellEnd"/>
                      <w:r w:rsidRPr="000F31D3">
                        <w:rPr>
                          <w:rFonts w:ascii="Constantia" w:hAnsi="Constantia"/>
                          <w:color w:val="17365D" w:themeColor="text2" w:themeShade="BF"/>
                        </w:rPr>
                        <w:t xml:space="preserve"> Faucets</w:t>
                      </w:r>
                    </w:p>
                    <w:p w:rsidR="000C1CE9" w:rsidRPr="00B7691D" w:rsidRDefault="000C1CE9" w:rsidP="000C1CE9">
                      <w:pPr>
                        <w:spacing w:line="200" w:lineRule="exact"/>
                        <w:jc w:val="center"/>
                        <w:rPr>
                          <w:color w:val="9C7D0D"/>
                          <w:sz w:val="20"/>
                        </w:rPr>
                      </w:pPr>
                    </w:p>
                    <w:p w:rsidR="000C1CE9" w:rsidRPr="00B7691D" w:rsidRDefault="000C1CE9" w:rsidP="000C1CE9">
                      <w:pPr>
                        <w:spacing w:line="200" w:lineRule="exact"/>
                        <w:ind w:left="720" w:hanging="720"/>
                        <w:rPr>
                          <w:color w:val="9C7D0D"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707B7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4D0360F3" wp14:editId="15AB17C2">
                <wp:simplePos x="0" y="0"/>
                <wp:positionH relativeFrom="column">
                  <wp:posOffset>-697865</wp:posOffset>
                </wp:positionH>
                <wp:positionV relativeFrom="paragraph">
                  <wp:posOffset>576580</wp:posOffset>
                </wp:positionV>
                <wp:extent cx="3081655" cy="1938655"/>
                <wp:effectExtent l="38100" t="38100" r="42545" b="42545"/>
                <wp:wrapNone/>
                <wp:docPr id="25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1655" cy="193865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65000"/>
                            <a:lumOff val="35000"/>
                          </a:schemeClr>
                        </a:solidFill>
                        <a:ln w="76200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1CE9" w:rsidRPr="005D2B4E" w:rsidRDefault="006707B7" w:rsidP="000C1CE9">
                            <w:pPr>
                              <w:jc w:val="center"/>
                              <w:rPr>
                                <w:rFonts w:ascii="Helvetica" w:hAnsi="Helvetica"/>
                                <w:sz w:val="22"/>
                              </w:rPr>
                            </w:pPr>
                            <w:r>
                              <w:rPr>
                                <w:rFonts w:ascii="Helvetica" w:hAnsi="Helvetica"/>
                                <w:noProof/>
                                <w:sz w:val="22"/>
                              </w:rPr>
                              <w:drawing>
                                <wp:inline distT="0" distB="0" distL="0" distR="0" wp14:anchorId="40343046" wp14:editId="2D2CC09A">
                                  <wp:extent cx="3000375" cy="2114550"/>
                                  <wp:effectExtent l="0" t="0" r="9525" b="0"/>
                                  <wp:docPr id="91" name="Picture 91" descr="C:\Users\Owner\Downloads\copper canyon bathroom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1" descr="C:\Users\Owner\Downloads\copper canyon bathroom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00375" cy="2114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C1CE9" w:rsidRPr="005D2B4E" w:rsidRDefault="000C1CE9" w:rsidP="000C1CE9">
                            <w:pPr>
                              <w:jc w:val="center"/>
                              <w:rPr>
                                <w:rFonts w:ascii="Helvetica" w:hAnsi="Helvetica"/>
                                <w:sz w:val="22"/>
                              </w:rPr>
                            </w:pPr>
                          </w:p>
                          <w:p w:rsidR="000C1CE9" w:rsidRPr="005D2B4E" w:rsidRDefault="000C1CE9" w:rsidP="000C1CE9">
                            <w:pPr>
                              <w:jc w:val="center"/>
                              <w:rPr>
                                <w:rFonts w:ascii="Helvetica" w:hAnsi="Helvetica"/>
                                <w:sz w:val="22"/>
                              </w:rPr>
                            </w:pPr>
                          </w:p>
                          <w:p w:rsidR="000C1CE9" w:rsidRPr="005D2B4E" w:rsidRDefault="000C1CE9" w:rsidP="000C1CE9">
                            <w:pPr>
                              <w:jc w:val="center"/>
                              <w:rPr>
                                <w:rFonts w:ascii="Helvetica" w:hAnsi="Helvetica"/>
                                <w:sz w:val="22"/>
                              </w:rPr>
                            </w:pPr>
                          </w:p>
                          <w:p w:rsidR="000C1CE9" w:rsidRPr="005D2B4E" w:rsidRDefault="000C1CE9" w:rsidP="000C1CE9">
                            <w:pPr>
                              <w:pStyle w:val="PhotoBox"/>
                            </w:pPr>
                          </w:p>
                          <w:p w:rsidR="000C1CE9" w:rsidRPr="005D2B4E" w:rsidRDefault="000C1CE9" w:rsidP="00124B30">
                            <w:pPr>
                              <w:pStyle w:val="PhotoBox"/>
                            </w:pPr>
                          </w:p>
                          <w:p w:rsidR="000C1CE9" w:rsidRPr="005D2B4E" w:rsidRDefault="000C1CE9" w:rsidP="000C1CE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034" type="#_x0000_t202" style="position:absolute;margin-left:-54.95pt;margin-top:45.4pt;width:242.65pt;height:152.65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" fillcolor="#5a5a5a [2109]" strokecolor="#5a5a5a [2109]" strokeweight="6pt">
                <v:textbox inset="0,0,0,0">
                  <w:txbxContent>
                    <w:p w:rsidR="000C1CE9" w:rsidRPr="005D2B4E" w:rsidRDefault="006707B7" w:rsidP="000C1CE9">
                      <w:pPr>
                        <w:jc w:val="center"/>
                        <w:rPr>
                          <w:rFonts w:ascii="Helvetica" w:hAnsi="Helvetica"/>
                          <w:sz w:val="22"/>
                        </w:rPr>
                      </w:pPr>
                      <w:r>
                        <w:rPr>
                          <w:rFonts w:ascii="Helvetica" w:hAnsi="Helvetica"/>
                          <w:noProof/>
                          <w:sz w:val="22"/>
                        </w:rPr>
                        <w:drawing>
                          <wp:inline distT="0" distB="0" distL="0" distR="0" wp14:anchorId="40343046" wp14:editId="2D2CC09A">
                            <wp:extent cx="3000375" cy="2114550"/>
                            <wp:effectExtent l="0" t="0" r="9525" b="0"/>
                            <wp:docPr id="91" name="Picture 91" descr="C:\Users\Owner\Downloads\copper canyon bathroom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1" descr="C:\Users\Owner\Downloads\copper canyon bathroom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00375" cy="2114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C1CE9" w:rsidRPr="005D2B4E" w:rsidRDefault="000C1CE9" w:rsidP="000C1CE9">
                      <w:pPr>
                        <w:jc w:val="center"/>
                        <w:rPr>
                          <w:rFonts w:ascii="Helvetica" w:hAnsi="Helvetica"/>
                          <w:sz w:val="22"/>
                        </w:rPr>
                      </w:pPr>
                    </w:p>
                    <w:p w:rsidR="000C1CE9" w:rsidRPr="005D2B4E" w:rsidRDefault="000C1CE9" w:rsidP="000C1CE9">
                      <w:pPr>
                        <w:jc w:val="center"/>
                        <w:rPr>
                          <w:rFonts w:ascii="Helvetica" w:hAnsi="Helvetica"/>
                          <w:sz w:val="22"/>
                        </w:rPr>
                      </w:pPr>
                    </w:p>
                    <w:p w:rsidR="000C1CE9" w:rsidRPr="005D2B4E" w:rsidRDefault="000C1CE9" w:rsidP="000C1CE9">
                      <w:pPr>
                        <w:jc w:val="center"/>
                        <w:rPr>
                          <w:rFonts w:ascii="Helvetica" w:hAnsi="Helvetica"/>
                          <w:sz w:val="22"/>
                        </w:rPr>
                      </w:pPr>
                    </w:p>
                    <w:p w:rsidR="000C1CE9" w:rsidRPr="005D2B4E" w:rsidRDefault="000C1CE9" w:rsidP="000C1CE9">
                      <w:pPr>
                        <w:pStyle w:val="PhotoBox"/>
                      </w:pPr>
                    </w:p>
                    <w:p w:rsidR="000C1CE9" w:rsidRPr="005D2B4E" w:rsidRDefault="000C1CE9" w:rsidP="00124B30">
                      <w:pPr>
                        <w:pStyle w:val="PhotoBox"/>
                      </w:pPr>
                    </w:p>
                    <w:p w:rsidR="000C1CE9" w:rsidRPr="005D2B4E" w:rsidRDefault="000C1CE9" w:rsidP="000C1CE9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0C1CE9">
        <w:br w:type="page"/>
      </w:r>
      <w:r w:rsidR="00854F1C">
        <w:rPr>
          <w:noProof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D392B3D" wp14:editId="153CB341">
                <wp:simplePos x="0" y="0"/>
                <wp:positionH relativeFrom="column">
                  <wp:posOffset>2800350</wp:posOffset>
                </wp:positionH>
                <wp:positionV relativeFrom="paragraph">
                  <wp:posOffset>342900</wp:posOffset>
                </wp:positionV>
                <wp:extent cx="3409950" cy="180975"/>
                <wp:effectExtent l="0" t="0" r="0" b="9525"/>
                <wp:wrapNone/>
                <wp:docPr id="23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9950" cy="180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C1CE9" w:rsidRPr="0071743B" w:rsidRDefault="00595AF6" w:rsidP="00854F1C">
                            <w:pPr>
                              <w:pStyle w:val="Byline"/>
                              <w:jc w:val="center"/>
                              <w:rPr>
                                <w:color w:val="FFFFFF"/>
                                <w:sz w:val="22"/>
                              </w:rPr>
                            </w:pPr>
                            <w:r>
                              <w:rPr>
                                <w:rFonts w:ascii="Constantia" w:hAnsi="Constantia"/>
                                <w:i/>
                                <w:color w:val="auto"/>
                                <w:sz w:val="22"/>
                              </w:rPr>
                              <w:t xml:space="preserve">Cultured Marble </w:t>
                            </w:r>
                            <w:r w:rsidR="00854F1C">
                              <w:rPr>
                                <w:rFonts w:ascii="Constantia" w:hAnsi="Constantia"/>
                                <w:i/>
                                <w:color w:val="auto"/>
                                <w:sz w:val="22"/>
                              </w:rPr>
                              <w:t>Jacuzzi Tub</w:t>
                            </w:r>
                            <w:r w:rsidR="000C1CE9" w:rsidRPr="0071743B">
                              <w:rPr>
                                <w:color w:val="FFFFFF"/>
                                <w:sz w:val="22"/>
                              </w:rPr>
                              <w:t>1</w:t>
                            </w:r>
                          </w:p>
                          <w:p w:rsidR="000C1CE9" w:rsidRPr="0071743B" w:rsidRDefault="000C1CE9" w:rsidP="000C1CE9">
                            <w:pPr>
                              <w:pStyle w:val="Byline"/>
                              <w:rPr>
                                <w:color w:val="FFFFFF"/>
                                <w:sz w:val="36"/>
                              </w:rPr>
                            </w:pPr>
                          </w:p>
                          <w:p w:rsidR="000C1CE9" w:rsidRPr="005D2B4E" w:rsidRDefault="000C1CE9" w:rsidP="000C1CE9">
                            <w:pPr>
                              <w:jc w:val="center"/>
                              <w:rPr>
                                <w:color w:val="FF4F00"/>
                                <w:sz w:val="4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" o:spid="_x0000_s1035" type="#_x0000_t202" style="position:absolute;margin-left:220.5pt;margin-top:27pt;width:268.5pt;height:14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" filled="f" stroked="f">
                <v:textbox inset="0,0,0,0">
                  <w:txbxContent>
                    <w:p w:rsidR="000C1CE9" w:rsidRPr="0071743B" w:rsidRDefault="00595AF6" w:rsidP="00854F1C">
                      <w:pPr>
                        <w:pStyle w:val="Byline"/>
                        <w:jc w:val="center"/>
                        <w:rPr>
                          <w:color w:val="FFFFFF"/>
                          <w:sz w:val="22"/>
                        </w:rPr>
                      </w:pPr>
                      <w:r>
                        <w:rPr>
                          <w:rFonts w:ascii="Constantia" w:hAnsi="Constantia"/>
                          <w:i/>
                          <w:color w:val="auto"/>
                          <w:sz w:val="22"/>
                        </w:rPr>
                        <w:t xml:space="preserve">Cultured Marble </w:t>
                      </w:r>
                      <w:r w:rsidR="00854F1C">
                        <w:rPr>
                          <w:rFonts w:ascii="Constantia" w:hAnsi="Constantia"/>
                          <w:i/>
                          <w:color w:val="auto"/>
                          <w:sz w:val="22"/>
                        </w:rPr>
                        <w:t>Jacuzzi Tub</w:t>
                      </w:r>
                      <w:r w:rsidR="000C1CE9" w:rsidRPr="0071743B">
                        <w:rPr>
                          <w:color w:val="FFFFFF"/>
                          <w:sz w:val="22"/>
                        </w:rPr>
                        <w:t>1</w:t>
                      </w:r>
                    </w:p>
                    <w:p w:rsidR="000C1CE9" w:rsidRPr="0071743B" w:rsidRDefault="000C1CE9" w:rsidP="000C1CE9">
                      <w:pPr>
                        <w:pStyle w:val="Byline"/>
                        <w:rPr>
                          <w:color w:val="FFFFFF"/>
                          <w:sz w:val="36"/>
                        </w:rPr>
                      </w:pPr>
                    </w:p>
                    <w:p w:rsidR="000C1CE9" w:rsidRPr="005D2B4E" w:rsidRDefault="000C1CE9" w:rsidP="000C1CE9">
                      <w:pPr>
                        <w:jc w:val="center"/>
                        <w:rPr>
                          <w:color w:val="FF4F00"/>
                          <w:sz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54F1C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62F4B78" wp14:editId="0F6F2153">
                <wp:simplePos x="0" y="0"/>
                <wp:positionH relativeFrom="column">
                  <wp:posOffset>-685800</wp:posOffset>
                </wp:positionH>
                <wp:positionV relativeFrom="paragraph">
                  <wp:posOffset>-723899</wp:posOffset>
                </wp:positionV>
                <wp:extent cx="6807200" cy="952500"/>
                <wp:effectExtent l="0" t="0" r="12700" b="19050"/>
                <wp:wrapNone/>
                <wp:docPr id="21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7200" cy="95250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75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txbx>
                        <w:txbxContent>
                          <w:p w:rsidR="00957530" w:rsidRDefault="00957530" w:rsidP="000C1CE9">
                            <w:pPr>
                              <w:pStyle w:val="Headline"/>
                              <w:rPr>
                                <w:sz w:val="50"/>
                              </w:rPr>
                            </w:pPr>
                          </w:p>
                          <w:p w:rsidR="000C1CE9" w:rsidRPr="00957530" w:rsidRDefault="00957530" w:rsidP="000C1CE9">
                            <w:pPr>
                              <w:pStyle w:val="Headline"/>
                              <w:rPr>
                                <w:rFonts w:ascii="Constantia" w:hAnsi="Constantia"/>
                                <w:sz w:val="50"/>
                              </w:rPr>
                            </w:pPr>
                            <w:r w:rsidRPr="00957530">
                              <w:rPr>
                                <w:rFonts w:ascii="Constantia" w:hAnsi="Constantia"/>
                                <w:sz w:val="50"/>
                              </w:rPr>
                              <w:t>Bishop Custom Marble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" o:spid="_x0000_s1036" type="#_x0000_t202" style="position:absolute;margin-left:-54pt;margin-top:-57pt;width:536pt;height: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" fillcolor="#17365d [2415]" strokecolor="#7f7f7f [1612]">
                <v:textbox inset="0,0,0,0">
                  <w:txbxContent>
                    <w:p w:rsidR="00957530" w:rsidRDefault="00957530" w:rsidP="000C1CE9">
                      <w:pPr>
                        <w:pStyle w:val="Headline"/>
                        <w:rPr>
                          <w:sz w:val="50"/>
                        </w:rPr>
                      </w:pPr>
                    </w:p>
                    <w:p w:rsidR="000C1CE9" w:rsidRPr="00957530" w:rsidRDefault="00957530" w:rsidP="000C1CE9">
                      <w:pPr>
                        <w:pStyle w:val="Headline"/>
                        <w:rPr>
                          <w:rFonts w:ascii="Constantia" w:hAnsi="Constantia"/>
                          <w:sz w:val="50"/>
                        </w:rPr>
                      </w:pPr>
                      <w:r w:rsidRPr="00957530">
                        <w:rPr>
                          <w:rFonts w:ascii="Constantia" w:hAnsi="Constantia"/>
                          <w:sz w:val="50"/>
                        </w:rPr>
                        <w:t>Bishop Custom Marble</w:t>
                      </w:r>
                    </w:p>
                  </w:txbxContent>
                </v:textbox>
              </v:shape>
            </w:pict>
          </mc:Fallback>
        </mc:AlternateContent>
      </w:r>
      <w:r w:rsidR="00666F97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3FF91EB" wp14:editId="3E8DAD20">
                <wp:simplePos x="0" y="0"/>
                <wp:positionH relativeFrom="column">
                  <wp:posOffset>-657225</wp:posOffset>
                </wp:positionH>
                <wp:positionV relativeFrom="paragraph">
                  <wp:posOffset>4657725</wp:posOffset>
                </wp:positionV>
                <wp:extent cx="3072130" cy="1771650"/>
                <wp:effectExtent l="0" t="0" r="13970" b="0"/>
                <wp:wrapNone/>
                <wp:docPr id="29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2130" cy="1771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C1CE9" w:rsidRPr="000A2953" w:rsidRDefault="00666F97" w:rsidP="00666F97">
                            <w:pPr>
                              <w:pStyle w:val="Address"/>
                              <w:jc w:val="left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2"/>
                              </w:rPr>
                              <w:t xml:space="preserve">    </w:t>
                            </w:r>
                            <w:r>
                              <w:rPr>
                                <w:b/>
                                <w:noProof/>
                                <w:sz w:val="22"/>
                              </w:rPr>
                              <w:drawing>
                                <wp:inline distT="0" distB="0" distL="0" distR="0" wp14:anchorId="655A6564" wp14:editId="57F09B79">
                                  <wp:extent cx="1329055" cy="1771650"/>
                                  <wp:effectExtent l="0" t="0" r="4445" b="0"/>
                                  <wp:docPr id="36" name="Picture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2378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9055" cy="1771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  <w:noProof/>
                                <w:sz w:val="22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noProof/>
                                <w:sz w:val="22"/>
                              </w:rPr>
                              <w:drawing>
                                <wp:inline distT="0" distB="0" distL="0" distR="0" wp14:anchorId="44894B3F" wp14:editId="62188501">
                                  <wp:extent cx="1293383" cy="1762125"/>
                                  <wp:effectExtent l="0" t="0" r="2540" b="0"/>
                                  <wp:docPr id="35" name="Pictur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335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95400" cy="17648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C1CE9" w:rsidRPr="005B4D8B" w:rsidRDefault="000C1CE9" w:rsidP="000C1CE9">
                            <w:pPr>
                              <w:spacing w:line="200" w:lineRule="exact"/>
                              <w:jc w:val="center"/>
                              <w:rPr>
                                <w:rFonts w:ascii="Constantia" w:hAnsi="Constantia"/>
                                <w:sz w:val="40"/>
                                <w:szCs w:val="40"/>
                              </w:rPr>
                            </w:pPr>
                          </w:p>
                          <w:p w:rsidR="000C1CE9" w:rsidRPr="00B7691D" w:rsidRDefault="000C1CE9" w:rsidP="000C1CE9">
                            <w:pPr>
                              <w:spacing w:line="200" w:lineRule="exact"/>
                              <w:ind w:left="720" w:hanging="720"/>
                              <w:rPr>
                                <w:color w:val="9C7D0D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" o:spid="_x0000_s1037" type="#_x0000_t202" style="position:absolute;margin-left:-51.75pt;margin-top:366.75pt;width:241.9pt;height:139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" filled="f" stroked="f">
                <v:textbox inset="0,0,0,0">
                  <w:txbxContent>
                    <w:p w:rsidR="000C1CE9" w:rsidRPr="000A2953" w:rsidRDefault="00666F97" w:rsidP="00666F97">
                      <w:pPr>
                        <w:pStyle w:val="Address"/>
                        <w:jc w:val="left"/>
                        <w:rPr>
                          <w:b/>
                          <w:sz w:val="22"/>
                        </w:rPr>
                      </w:pPr>
                      <w:r>
                        <w:rPr>
                          <w:b/>
                          <w:noProof/>
                          <w:sz w:val="22"/>
                        </w:rPr>
                        <w:t xml:space="preserve">    </w:t>
                      </w:r>
                      <w:r>
                        <w:rPr>
                          <w:b/>
                          <w:noProof/>
                          <w:sz w:val="22"/>
                        </w:rPr>
                        <w:drawing>
                          <wp:inline distT="0" distB="0" distL="0" distR="0" wp14:anchorId="655A6564" wp14:editId="57F09B79">
                            <wp:extent cx="1329055" cy="1771650"/>
                            <wp:effectExtent l="0" t="0" r="4445" b="0"/>
                            <wp:docPr id="36" name="Picture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SC02378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29055" cy="1771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  <w:noProof/>
                          <w:sz w:val="22"/>
                        </w:rPr>
                        <w:t xml:space="preserve">  </w:t>
                      </w:r>
                      <w:r>
                        <w:rPr>
                          <w:b/>
                          <w:noProof/>
                          <w:sz w:val="22"/>
                        </w:rPr>
                        <w:drawing>
                          <wp:inline distT="0" distB="0" distL="0" distR="0" wp14:anchorId="44894B3F" wp14:editId="62188501">
                            <wp:extent cx="1293383" cy="1762125"/>
                            <wp:effectExtent l="0" t="0" r="2540" b="0"/>
                            <wp:docPr id="35" name="Picture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335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95400" cy="17648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C1CE9" w:rsidRPr="005B4D8B" w:rsidRDefault="000C1CE9" w:rsidP="000C1CE9">
                      <w:pPr>
                        <w:spacing w:line="200" w:lineRule="exact"/>
                        <w:jc w:val="center"/>
                        <w:rPr>
                          <w:rFonts w:ascii="Constantia" w:hAnsi="Constantia"/>
                          <w:sz w:val="40"/>
                          <w:szCs w:val="40"/>
                        </w:rPr>
                      </w:pPr>
                    </w:p>
                    <w:p w:rsidR="000C1CE9" w:rsidRPr="00B7691D" w:rsidRDefault="000C1CE9" w:rsidP="000C1CE9">
                      <w:pPr>
                        <w:spacing w:line="200" w:lineRule="exact"/>
                        <w:ind w:left="720" w:hanging="720"/>
                        <w:rPr>
                          <w:color w:val="9C7D0D"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F4456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C378CC6" wp14:editId="5A207433">
                <wp:simplePos x="0" y="0"/>
                <wp:positionH relativeFrom="column">
                  <wp:posOffset>2847975</wp:posOffset>
                </wp:positionH>
                <wp:positionV relativeFrom="paragraph">
                  <wp:posOffset>2733675</wp:posOffset>
                </wp:positionV>
                <wp:extent cx="3686175" cy="6172200"/>
                <wp:effectExtent l="0" t="0" r="9525" b="0"/>
                <wp:wrapNone/>
                <wp:docPr id="17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6175" cy="6172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F4456" w:rsidRPr="00444398" w:rsidRDefault="00957530" w:rsidP="00444398">
                            <w:pPr>
                              <w:pStyle w:val="BodyCopy"/>
                              <w:spacing w:after="240" w:line="300" w:lineRule="atLeast"/>
                              <w:jc w:val="center"/>
                              <w:rPr>
                                <w:rFonts w:ascii="Constantia" w:hAnsi="Constantia"/>
                                <w:b/>
                                <w:i/>
                                <w:color w:val="17365D" w:themeColor="text2" w:themeShade="BF"/>
                                <w:sz w:val="30"/>
                              </w:rPr>
                            </w:pPr>
                            <w:r w:rsidRPr="00854F1C">
                              <w:rPr>
                                <w:rFonts w:ascii="Constantia" w:hAnsi="Constantia"/>
                                <w:b/>
                                <w:i/>
                                <w:color w:val="17365D" w:themeColor="text2" w:themeShade="BF"/>
                                <w:sz w:val="30"/>
                              </w:rPr>
                              <w:t>P</w:t>
                            </w:r>
                            <w:r w:rsidR="00444398">
                              <w:rPr>
                                <w:rFonts w:ascii="Constantia" w:hAnsi="Constantia"/>
                                <w:b/>
                                <w:i/>
                                <w:color w:val="17365D" w:themeColor="text2" w:themeShade="BF"/>
                                <w:sz w:val="30"/>
                              </w:rPr>
                              <w:t>roducts &amp; Accessories</w:t>
                            </w:r>
                          </w:p>
                          <w:p w:rsidR="00BF4456" w:rsidRPr="00444398" w:rsidRDefault="00BF4456" w:rsidP="000C1CE9">
                            <w:pPr>
                              <w:pStyle w:val="BodyCopy"/>
                              <w:spacing w:line="300" w:lineRule="atLeast"/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</w:pPr>
                          </w:p>
                          <w:p w:rsidR="00A40085" w:rsidRDefault="001E1FB9" w:rsidP="000C1CE9">
                            <w:pPr>
                              <w:pStyle w:val="BodyCopy"/>
                              <w:spacing w:line="300" w:lineRule="atLeast"/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</w:pPr>
                            <w:r w:rsidRPr="00586BBC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 xml:space="preserve">• </w:t>
                            </w:r>
                            <w:r w:rsidR="000E3139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>Tub Sliders/</w:t>
                            </w:r>
                            <w:r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>Shower Doors- Frameless, Pivot</w:t>
                            </w:r>
                            <w:r w:rsidR="00A40085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 xml:space="preserve"> &amp;</w:t>
                            </w:r>
                            <w:r w:rsidR="00BF4456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 xml:space="preserve"> Neo Angle</w:t>
                            </w:r>
                            <w:r w:rsidR="00A40085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>.</w:t>
                            </w:r>
                          </w:p>
                          <w:p w:rsidR="001E1FB9" w:rsidRDefault="001E1FB9" w:rsidP="000C1CE9">
                            <w:pPr>
                              <w:pStyle w:val="BodyCopy"/>
                              <w:spacing w:line="300" w:lineRule="atLeast"/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</w:pPr>
                            <w:r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 xml:space="preserve"> </w:t>
                            </w:r>
                          </w:p>
                          <w:p w:rsidR="000C1CE9" w:rsidRPr="00586BBC" w:rsidRDefault="009D7F4C" w:rsidP="000C1CE9">
                            <w:pPr>
                              <w:pStyle w:val="BodyCopy"/>
                              <w:spacing w:line="300" w:lineRule="atLeast"/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</w:pPr>
                            <w:r w:rsidRPr="00586BBC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>• Custom Shower Doors</w:t>
                            </w:r>
                            <w:r w:rsidR="000C1CE9" w:rsidRPr="00586BBC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>.</w:t>
                            </w:r>
                          </w:p>
                          <w:p w:rsidR="001E1FB9" w:rsidRDefault="001E1FB9" w:rsidP="000C1CE9">
                            <w:pPr>
                              <w:pStyle w:val="BodyCopy"/>
                              <w:spacing w:line="300" w:lineRule="atLeast"/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</w:pPr>
                          </w:p>
                          <w:p w:rsidR="000C1CE9" w:rsidRDefault="009D7F4C" w:rsidP="000C1CE9">
                            <w:pPr>
                              <w:pStyle w:val="BodyCopy"/>
                              <w:spacing w:line="300" w:lineRule="atLeast"/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</w:pPr>
                            <w:r w:rsidRPr="00586BBC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>• Showers of All Sizes</w:t>
                            </w:r>
                            <w:r w:rsidR="009515D9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 xml:space="preserve"> &amp; Steam room Enclosures</w:t>
                            </w:r>
                            <w:r w:rsidR="000C1CE9" w:rsidRPr="00586BBC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>.</w:t>
                            </w:r>
                          </w:p>
                          <w:p w:rsidR="00A40085" w:rsidRPr="00586BBC" w:rsidRDefault="00A40085" w:rsidP="000C1CE9">
                            <w:pPr>
                              <w:pStyle w:val="BodyCopy"/>
                              <w:spacing w:line="300" w:lineRule="atLeast"/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</w:pPr>
                          </w:p>
                          <w:p w:rsidR="000C1CE9" w:rsidRDefault="00A40085" w:rsidP="000C1CE9">
                            <w:pPr>
                              <w:pStyle w:val="BodyCopy"/>
                              <w:spacing w:line="300" w:lineRule="atLeast"/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</w:pPr>
                            <w:r w:rsidRPr="00586BBC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>•</w:t>
                            </w:r>
                            <w:r w:rsidR="00EC4704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>Kitchen &amp;</w:t>
                            </w:r>
                            <w:r w:rsidRPr="00586BBC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 xml:space="preserve"> </w:t>
                            </w:r>
                            <w:r w:rsidR="00EC4704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>Vanity Counter T</w:t>
                            </w:r>
                            <w:r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>ops.</w:t>
                            </w:r>
                          </w:p>
                          <w:p w:rsidR="00A40085" w:rsidRPr="00586BBC" w:rsidRDefault="00A40085" w:rsidP="000C1CE9">
                            <w:pPr>
                              <w:pStyle w:val="BodyCopy"/>
                              <w:spacing w:line="300" w:lineRule="atLeast"/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</w:pPr>
                          </w:p>
                          <w:p w:rsidR="00B76E10" w:rsidRDefault="009D7F4C" w:rsidP="000C1CE9">
                            <w:pPr>
                              <w:pStyle w:val="BodyCopy"/>
                              <w:spacing w:line="300" w:lineRule="atLeast"/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</w:pPr>
                            <w:r w:rsidRPr="00586BBC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 xml:space="preserve">• </w:t>
                            </w:r>
                            <w:r w:rsidR="006707B7" w:rsidRPr="00586BBC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>Tub Surrounds &amp; Tub Decks</w:t>
                            </w:r>
                            <w:r w:rsidR="000C1CE9" w:rsidRPr="00586BBC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>.</w:t>
                            </w:r>
                          </w:p>
                          <w:p w:rsidR="00B15986" w:rsidRDefault="00B15986" w:rsidP="000C1CE9">
                            <w:pPr>
                              <w:pStyle w:val="BodyCopy"/>
                              <w:spacing w:line="300" w:lineRule="atLeast"/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</w:pPr>
                          </w:p>
                          <w:p w:rsidR="00B15986" w:rsidRDefault="00B15986" w:rsidP="00B15986">
                            <w:pPr>
                              <w:pStyle w:val="BodyCopy"/>
                              <w:spacing w:line="300" w:lineRule="atLeast"/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</w:pPr>
                            <w:r w:rsidRPr="00586BBC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 xml:space="preserve">• </w:t>
                            </w:r>
                            <w:r w:rsidR="00BF4456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 xml:space="preserve">Walk–in </w:t>
                            </w:r>
                            <w:r w:rsidRPr="00586BBC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>Tub</w:t>
                            </w:r>
                            <w:r w:rsidR="00BF4456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 xml:space="preserve"> with Surrounds</w:t>
                            </w:r>
                            <w:r w:rsidRPr="00586BBC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>.</w:t>
                            </w:r>
                          </w:p>
                          <w:p w:rsidR="004C3AAE" w:rsidRPr="00586BBC" w:rsidRDefault="004C3AAE" w:rsidP="000C1CE9">
                            <w:pPr>
                              <w:pStyle w:val="BodyCopy"/>
                              <w:spacing w:line="300" w:lineRule="atLeast"/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</w:pPr>
                          </w:p>
                          <w:p w:rsidR="004C3AAE" w:rsidRPr="00586BBC" w:rsidRDefault="004C3AAE" w:rsidP="004C3AAE">
                            <w:pPr>
                              <w:pStyle w:val="BodyCopy"/>
                              <w:spacing w:line="300" w:lineRule="atLeast"/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</w:pPr>
                            <w:r w:rsidRPr="00586BBC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 xml:space="preserve">• </w:t>
                            </w:r>
                            <w:r w:rsidR="000E3139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>Window wrap &amp;</w:t>
                            </w:r>
                            <w:r w:rsidR="00EC4704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 xml:space="preserve"> W</w:t>
                            </w:r>
                            <w:r w:rsidR="000E3139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>indow ledge</w:t>
                            </w:r>
                            <w:r w:rsidRPr="00586BBC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>.</w:t>
                            </w:r>
                            <w:r w:rsidR="000E3139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 xml:space="preserve"> </w:t>
                            </w:r>
                          </w:p>
                          <w:p w:rsidR="000C1CE9" w:rsidRPr="00586BBC" w:rsidRDefault="000C1CE9" w:rsidP="000C1CE9">
                            <w:pPr>
                              <w:pStyle w:val="BodyCopy"/>
                              <w:spacing w:line="300" w:lineRule="atLeast"/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</w:pPr>
                          </w:p>
                          <w:p w:rsidR="000C1CE9" w:rsidRDefault="006707B7" w:rsidP="000C1CE9">
                            <w:pPr>
                              <w:pStyle w:val="BodyCopy"/>
                              <w:spacing w:line="300" w:lineRule="atLeast"/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</w:pPr>
                            <w:r w:rsidRPr="00586BBC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 xml:space="preserve">• </w:t>
                            </w:r>
                            <w:r w:rsidR="00595AF6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>Poly S</w:t>
                            </w:r>
                            <w:r w:rsidR="00B76E10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>tone / Culture Marble Tub</w:t>
                            </w:r>
                            <w:r w:rsidR="00435D1D" w:rsidRPr="00586BBC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>s</w:t>
                            </w:r>
                            <w:r w:rsidR="00A40085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 xml:space="preserve"> &amp; Sinks.</w:t>
                            </w:r>
                          </w:p>
                          <w:p w:rsidR="00B76E10" w:rsidRPr="00586BBC" w:rsidRDefault="00B76E10" w:rsidP="000C1CE9">
                            <w:pPr>
                              <w:pStyle w:val="BodyCopy"/>
                              <w:spacing w:line="300" w:lineRule="atLeast"/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</w:pPr>
                          </w:p>
                          <w:p w:rsidR="000C1CE9" w:rsidRDefault="00B76E10" w:rsidP="000C1CE9">
                            <w:pPr>
                              <w:pStyle w:val="BodyCopy"/>
                              <w:spacing w:line="300" w:lineRule="atLeast"/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</w:pPr>
                            <w:r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>• Moen Kitchen &amp; Bathroom fixtures</w:t>
                            </w:r>
                            <w:r w:rsidR="000C1CE9" w:rsidRPr="00586BBC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>.</w:t>
                            </w:r>
                          </w:p>
                          <w:p w:rsidR="001E1FB9" w:rsidRPr="00586BBC" w:rsidRDefault="001E1FB9" w:rsidP="000C1CE9">
                            <w:pPr>
                              <w:pStyle w:val="BodyCopy"/>
                              <w:spacing w:line="300" w:lineRule="atLeast"/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</w:pPr>
                          </w:p>
                          <w:p w:rsidR="000C1CE9" w:rsidRDefault="001E1FB9" w:rsidP="000C1CE9">
                            <w:pPr>
                              <w:pStyle w:val="BodyCopy"/>
                              <w:spacing w:line="300" w:lineRule="atLeast"/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</w:pPr>
                            <w:r w:rsidRPr="00586BBC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 xml:space="preserve">• </w:t>
                            </w:r>
                            <w:r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 xml:space="preserve">Moen </w:t>
                            </w:r>
                            <w:r w:rsidR="00A40085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 xml:space="preserve">Bathroom </w:t>
                            </w:r>
                            <w:r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>Accessories</w:t>
                            </w:r>
                            <w:r w:rsidR="00EC4704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>, G</w:t>
                            </w:r>
                            <w:r w:rsidR="00A40085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  <w:t>rab bars &amp; Safety Products.</w:t>
                            </w:r>
                          </w:p>
                          <w:p w:rsidR="000C1CE9" w:rsidRPr="00586BBC" w:rsidRDefault="000C1CE9" w:rsidP="000C1CE9">
                            <w:pPr>
                              <w:pStyle w:val="BodyCopy"/>
                              <w:spacing w:line="300" w:lineRule="atLeast"/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</w:pPr>
                          </w:p>
                          <w:p w:rsidR="009515D9" w:rsidRPr="00586BBC" w:rsidRDefault="009515D9" w:rsidP="009515D9">
                            <w:pPr>
                              <w:pStyle w:val="BodyCopy"/>
                              <w:spacing w:line="300" w:lineRule="atLeast"/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lang w:val="en"/>
                              </w:rPr>
                            </w:pPr>
                          </w:p>
                          <w:p w:rsidR="000C1CE9" w:rsidRPr="004C3AAE" w:rsidRDefault="000C1CE9" w:rsidP="00B15986">
                            <w:pPr>
                              <w:pStyle w:val="BodyCopy"/>
                              <w:spacing w:line="300" w:lineRule="atLeast"/>
                              <w:rPr>
                                <w:rFonts w:ascii="Constantia" w:hAnsi="Constantia" w:cs="Arial"/>
                                <w:color w:val="262626" w:themeColor="text1" w:themeTint="D9"/>
                                <w:sz w:val="24"/>
                                <w:szCs w:val="24"/>
                                <w:lang w:val="en"/>
                              </w:rPr>
                            </w:pPr>
                          </w:p>
                          <w:p w:rsidR="000C1CE9" w:rsidRPr="000A2953" w:rsidRDefault="000C1CE9" w:rsidP="000C1CE9">
                            <w:pPr>
                              <w:pStyle w:val="BodyCopy"/>
                              <w:spacing w:line="300" w:lineRule="atLeast"/>
                              <w:rPr>
                                <w:rFonts w:cs="Arial"/>
                                <w:sz w:val="22"/>
                                <w:lang w:val="en"/>
                              </w:rPr>
                            </w:pPr>
                          </w:p>
                          <w:p w:rsidR="000C1CE9" w:rsidRPr="000A2953" w:rsidRDefault="000C1CE9" w:rsidP="000C1CE9">
                            <w:pPr>
                              <w:pStyle w:val="BodyCopy"/>
                              <w:spacing w:line="300" w:lineRule="atLeast"/>
                              <w:rPr>
                                <w:color w:val="FFFFFF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" o:spid="_x0000_s1038" type="#_x0000_t202" style="position:absolute;margin-left:224.25pt;margin-top:215.25pt;width:290.25pt;height:48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7qesAIAALQ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" filled="f" stroked="f">
                <v:textbox inset="0,0,0,0">
                  <w:txbxContent>
                    <w:p w:rsidR="00BF4456" w:rsidRPr="00444398" w:rsidRDefault="00957530" w:rsidP="00444398">
                      <w:pPr>
                        <w:pStyle w:val="BodyCopy"/>
                        <w:spacing w:after="240" w:line="300" w:lineRule="atLeast"/>
                        <w:jc w:val="center"/>
                        <w:rPr>
                          <w:rFonts w:ascii="Constantia" w:hAnsi="Constantia"/>
                          <w:b/>
                          <w:i/>
                          <w:color w:val="17365D" w:themeColor="text2" w:themeShade="BF"/>
                          <w:sz w:val="30"/>
                        </w:rPr>
                      </w:pPr>
                      <w:r w:rsidRPr="00854F1C">
                        <w:rPr>
                          <w:rFonts w:ascii="Constantia" w:hAnsi="Constantia"/>
                          <w:b/>
                          <w:i/>
                          <w:color w:val="17365D" w:themeColor="text2" w:themeShade="BF"/>
                          <w:sz w:val="30"/>
                        </w:rPr>
                        <w:t>P</w:t>
                      </w:r>
                      <w:r w:rsidR="00444398">
                        <w:rPr>
                          <w:rFonts w:ascii="Constantia" w:hAnsi="Constantia"/>
                          <w:b/>
                          <w:i/>
                          <w:color w:val="17365D" w:themeColor="text2" w:themeShade="BF"/>
                          <w:sz w:val="30"/>
                        </w:rPr>
                        <w:t>roducts &amp; Accessories</w:t>
                      </w:r>
                    </w:p>
                    <w:p w:rsidR="00BF4456" w:rsidRPr="00444398" w:rsidRDefault="00BF4456" w:rsidP="000C1CE9">
                      <w:pPr>
                        <w:pStyle w:val="BodyCopy"/>
                        <w:spacing w:line="300" w:lineRule="atLeast"/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</w:pPr>
                    </w:p>
                    <w:p w:rsidR="00A40085" w:rsidRDefault="001E1FB9" w:rsidP="000C1CE9">
                      <w:pPr>
                        <w:pStyle w:val="BodyCopy"/>
                        <w:spacing w:line="300" w:lineRule="atLeast"/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</w:pPr>
                      <w:r w:rsidRPr="00586BBC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 xml:space="preserve">• </w:t>
                      </w:r>
                      <w:r w:rsidR="000E3139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>Tub Sliders/</w:t>
                      </w:r>
                      <w:r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>Shower Doors- Frameless, Pivot</w:t>
                      </w:r>
                      <w:r w:rsidR="00A40085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 xml:space="preserve"> &amp;</w:t>
                      </w:r>
                      <w:r w:rsidR="00BF4456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 xml:space="preserve"> Neo Angle</w:t>
                      </w:r>
                      <w:r w:rsidR="00A40085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>.</w:t>
                      </w:r>
                    </w:p>
                    <w:p w:rsidR="001E1FB9" w:rsidRDefault="001E1FB9" w:rsidP="000C1CE9">
                      <w:pPr>
                        <w:pStyle w:val="BodyCopy"/>
                        <w:spacing w:line="300" w:lineRule="atLeast"/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</w:pPr>
                      <w:r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 xml:space="preserve"> </w:t>
                      </w:r>
                    </w:p>
                    <w:p w:rsidR="000C1CE9" w:rsidRPr="00586BBC" w:rsidRDefault="009D7F4C" w:rsidP="000C1CE9">
                      <w:pPr>
                        <w:pStyle w:val="BodyCopy"/>
                        <w:spacing w:line="300" w:lineRule="atLeast"/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</w:pPr>
                      <w:r w:rsidRPr="00586BBC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>• Custom Shower Doors</w:t>
                      </w:r>
                      <w:r w:rsidR="000C1CE9" w:rsidRPr="00586BBC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>.</w:t>
                      </w:r>
                    </w:p>
                    <w:p w:rsidR="001E1FB9" w:rsidRDefault="001E1FB9" w:rsidP="000C1CE9">
                      <w:pPr>
                        <w:pStyle w:val="BodyCopy"/>
                        <w:spacing w:line="300" w:lineRule="atLeast"/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</w:pPr>
                    </w:p>
                    <w:p w:rsidR="000C1CE9" w:rsidRDefault="009D7F4C" w:rsidP="000C1CE9">
                      <w:pPr>
                        <w:pStyle w:val="BodyCopy"/>
                        <w:spacing w:line="300" w:lineRule="atLeast"/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</w:pPr>
                      <w:r w:rsidRPr="00586BBC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>• Showers of All Sizes</w:t>
                      </w:r>
                      <w:r w:rsidR="009515D9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 xml:space="preserve"> &amp; Steam room Enclosures</w:t>
                      </w:r>
                      <w:r w:rsidR="000C1CE9" w:rsidRPr="00586BBC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>.</w:t>
                      </w:r>
                    </w:p>
                    <w:p w:rsidR="00A40085" w:rsidRPr="00586BBC" w:rsidRDefault="00A40085" w:rsidP="000C1CE9">
                      <w:pPr>
                        <w:pStyle w:val="BodyCopy"/>
                        <w:spacing w:line="300" w:lineRule="atLeast"/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</w:pPr>
                    </w:p>
                    <w:p w:rsidR="000C1CE9" w:rsidRDefault="00A40085" w:rsidP="000C1CE9">
                      <w:pPr>
                        <w:pStyle w:val="BodyCopy"/>
                        <w:spacing w:line="300" w:lineRule="atLeast"/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</w:pPr>
                      <w:r w:rsidRPr="00586BBC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>•</w:t>
                      </w:r>
                      <w:r w:rsidR="00EC4704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>Kitchen &amp;</w:t>
                      </w:r>
                      <w:r w:rsidRPr="00586BBC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 xml:space="preserve"> </w:t>
                      </w:r>
                      <w:r w:rsidR="00EC4704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>Vanity Counter T</w:t>
                      </w:r>
                      <w:r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>ops.</w:t>
                      </w:r>
                    </w:p>
                    <w:p w:rsidR="00A40085" w:rsidRPr="00586BBC" w:rsidRDefault="00A40085" w:rsidP="000C1CE9">
                      <w:pPr>
                        <w:pStyle w:val="BodyCopy"/>
                        <w:spacing w:line="300" w:lineRule="atLeast"/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</w:pPr>
                    </w:p>
                    <w:p w:rsidR="00B76E10" w:rsidRDefault="009D7F4C" w:rsidP="000C1CE9">
                      <w:pPr>
                        <w:pStyle w:val="BodyCopy"/>
                        <w:spacing w:line="300" w:lineRule="atLeast"/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</w:pPr>
                      <w:r w:rsidRPr="00586BBC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 xml:space="preserve">• </w:t>
                      </w:r>
                      <w:r w:rsidR="006707B7" w:rsidRPr="00586BBC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>Tub Surrounds &amp; Tub Decks</w:t>
                      </w:r>
                      <w:r w:rsidR="000C1CE9" w:rsidRPr="00586BBC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>.</w:t>
                      </w:r>
                    </w:p>
                    <w:p w:rsidR="00B15986" w:rsidRDefault="00B15986" w:rsidP="000C1CE9">
                      <w:pPr>
                        <w:pStyle w:val="BodyCopy"/>
                        <w:spacing w:line="300" w:lineRule="atLeast"/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</w:pPr>
                    </w:p>
                    <w:p w:rsidR="00B15986" w:rsidRDefault="00B15986" w:rsidP="00B15986">
                      <w:pPr>
                        <w:pStyle w:val="BodyCopy"/>
                        <w:spacing w:line="300" w:lineRule="atLeast"/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</w:pPr>
                      <w:r w:rsidRPr="00586BBC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 xml:space="preserve">• </w:t>
                      </w:r>
                      <w:r w:rsidR="00BF4456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 xml:space="preserve">Walk–in </w:t>
                      </w:r>
                      <w:r w:rsidRPr="00586BBC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>Tub</w:t>
                      </w:r>
                      <w:r w:rsidR="00BF4456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 xml:space="preserve"> with Surrounds</w:t>
                      </w:r>
                      <w:r w:rsidRPr="00586BBC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>.</w:t>
                      </w:r>
                    </w:p>
                    <w:p w:rsidR="004C3AAE" w:rsidRPr="00586BBC" w:rsidRDefault="004C3AAE" w:rsidP="000C1CE9">
                      <w:pPr>
                        <w:pStyle w:val="BodyCopy"/>
                        <w:spacing w:line="300" w:lineRule="atLeast"/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</w:pPr>
                    </w:p>
                    <w:p w:rsidR="004C3AAE" w:rsidRPr="00586BBC" w:rsidRDefault="004C3AAE" w:rsidP="004C3AAE">
                      <w:pPr>
                        <w:pStyle w:val="BodyCopy"/>
                        <w:spacing w:line="300" w:lineRule="atLeast"/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</w:pPr>
                      <w:r w:rsidRPr="00586BBC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 xml:space="preserve">• </w:t>
                      </w:r>
                      <w:r w:rsidR="000E3139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>Window wrap &amp;</w:t>
                      </w:r>
                      <w:r w:rsidR="00EC4704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 xml:space="preserve"> W</w:t>
                      </w:r>
                      <w:r w:rsidR="000E3139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>indow ledge</w:t>
                      </w:r>
                      <w:r w:rsidRPr="00586BBC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>.</w:t>
                      </w:r>
                      <w:r w:rsidR="000E3139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 xml:space="preserve"> </w:t>
                      </w:r>
                    </w:p>
                    <w:p w:rsidR="000C1CE9" w:rsidRPr="00586BBC" w:rsidRDefault="000C1CE9" w:rsidP="000C1CE9">
                      <w:pPr>
                        <w:pStyle w:val="BodyCopy"/>
                        <w:spacing w:line="300" w:lineRule="atLeast"/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</w:pPr>
                    </w:p>
                    <w:p w:rsidR="000C1CE9" w:rsidRDefault="006707B7" w:rsidP="000C1CE9">
                      <w:pPr>
                        <w:pStyle w:val="BodyCopy"/>
                        <w:spacing w:line="300" w:lineRule="atLeast"/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</w:pPr>
                      <w:r w:rsidRPr="00586BBC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 xml:space="preserve">• </w:t>
                      </w:r>
                      <w:r w:rsidR="00595AF6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>Poly S</w:t>
                      </w:r>
                      <w:r w:rsidR="00B76E10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>tone / Culture Marble Tub</w:t>
                      </w:r>
                      <w:r w:rsidR="00435D1D" w:rsidRPr="00586BBC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>s</w:t>
                      </w:r>
                      <w:r w:rsidR="00A40085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 xml:space="preserve"> &amp; Sinks.</w:t>
                      </w:r>
                    </w:p>
                    <w:p w:rsidR="00B76E10" w:rsidRPr="00586BBC" w:rsidRDefault="00B76E10" w:rsidP="000C1CE9">
                      <w:pPr>
                        <w:pStyle w:val="BodyCopy"/>
                        <w:spacing w:line="300" w:lineRule="atLeast"/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</w:pPr>
                    </w:p>
                    <w:p w:rsidR="000C1CE9" w:rsidRDefault="00B76E10" w:rsidP="000C1CE9">
                      <w:pPr>
                        <w:pStyle w:val="BodyCopy"/>
                        <w:spacing w:line="300" w:lineRule="atLeast"/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</w:pPr>
                      <w:r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>• Moen Kitchen &amp; Bathroom fixtures</w:t>
                      </w:r>
                      <w:r w:rsidR="000C1CE9" w:rsidRPr="00586BBC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>.</w:t>
                      </w:r>
                    </w:p>
                    <w:p w:rsidR="001E1FB9" w:rsidRPr="00586BBC" w:rsidRDefault="001E1FB9" w:rsidP="000C1CE9">
                      <w:pPr>
                        <w:pStyle w:val="BodyCopy"/>
                        <w:spacing w:line="300" w:lineRule="atLeast"/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</w:pPr>
                    </w:p>
                    <w:p w:rsidR="000C1CE9" w:rsidRDefault="001E1FB9" w:rsidP="000C1CE9">
                      <w:pPr>
                        <w:pStyle w:val="BodyCopy"/>
                        <w:spacing w:line="300" w:lineRule="atLeast"/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</w:pPr>
                      <w:r w:rsidRPr="00586BBC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 xml:space="preserve">• </w:t>
                      </w:r>
                      <w:r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 xml:space="preserve">Moen </w:t>
                      </w:r>
                      <w:r w:rsidR="00A40085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 xml:space="preserve">Bathroom </w:t>
                      </w:r>
                      <w:r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>Accessories</w:t>
                      </w:r>
                      <w:r w:rsidR="00EC4704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>, G</w:t>
                      </w:r>
                      <w:r w:rsidR="00A40085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  <w:t>rab bars &amp; Safety Products.</w:t>
                      </w:r>
                    </w:p>
                    <w:p w:rsidR="000C1CE9" w:rsidRPr="00586BBC" w:rsidRDefault="000C1CE9" w:rsidP="000C1CE9">
                      <w:pPr>
                        <w:pStyle w:val="BodyCopy"/>
                        <w:spacing w:line="300" w:lineRule="atLeast"/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</w:pPr>
                    </w:p>
                    <w:p w:rsidR="009515D9" w:rsidRPr="00586BBC" w:rsidRDefault="009515D9" w:rsidP="009515D9">
                      <w:pPr>
                        <w:pStyle w:val="BodyCopy"/>
                        <w:spacing w:line="300" w:lineRule="atLeast"/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lang w:val="en"/>
                        </w:rPr>
                      </w:pPr>
                    </w:p>
                    <w:p w:rsidR="000C1CE9" w:rsidRPr="004C3AAE" w:rsidRDefault="000C1CE9" w:rsidP="00B15986">
                      <w:pPr>
                        <w:pStyle w:val="BodyCopy"/>
                        <w:spacing w:line="300" w:lineRule="atLeast"/>
                        <w:rPr>
                          <w:rFonts w:ascii="Constantia" w:hAnsi="Constantia" w:cs="Arial"/>
                          <w:color w:val="262626" w:themeColor="text1" w:themeTint="D9"/>
                          <w:sz w:val="24"/>
                          <w:szCs w:val="24"/>
                          <w:lang w:val="en"/>
                        </w:rPr>
                      </w:pPr>
                    </w:p>
                    <w:p w:rsidR="000C1CE9" w:rsidRPr="000A2953" w:rsidRDefault="000C1CE9" w:rsidP="000C1CE9">
                      <w:pPr>
                        <w:pStyle w:val="BodyCopy"/>
                        <w:spacing w:line="300" w:lineRule="atLeast"/>
                        <w:rPr>
                          <w:rFonts w:cs="Arial"/>
                          <w:sz w:val="22"/>
                          <w:lang w:val="en"/>
                        </w:rPr>
                      </w:pPr>
                    </w:p>
                    <w:p w:rsidR="000C1CE9" w:rsidRPr="000A2953" w:rsidRDefault="000C1CE9" w:rsidP="000C1CE9">
                      <w:pPr>
                        <w:pStyle w:val="BodyCopy"/>
                        <w:spacing w:line="300" w:lineRule="atLeast"/>
                        <w:rPr>
                          <w:color w:val="FFFFFF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15986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A16B46D" wp14:editId="441482A7">
                <wp:simplePos x="0" y="0"/>
                <wp:positionH relativeFrom="column">
                  <wp:posOffset>-685800</wp:posOffset>
                </wp:positionH>
                <wp:positionV relativeFrom="paragraph">
                  <wp:posOffset>7143751</wp:posOffset>
                </wp:positionV>
                <wp:extent cx="3072130" cy="303530"/>
                <wp:effectExtent l="0" t="0" r="13970" b="1270"/>
                <wp:wrapNone/>
                <wp:docPr id="19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2130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C1CE9" w:rsidRPr="00CE1ED0" w:rsidRDefault="00CE1ED0" w:rsidP="00CE1ED0">
                            <w:pPr>
                              <w:pStyle w:val="Byline"/>
                              <w:rPr>
                                <w:rFonts w:ascii="Constantia" w:hAnsi="Constantia"/>
                                <w:b w:val="0"/>
                                <w:color w:val="1F497D" w:themeColor="text2"/>
                                <w:sz w:val="22"/>
                              </w:rPr>
                            </w:pPr>
                            <w:r w:rsidRPr="00555273">
                              <w:rPr>
                                <w:rFonts w:asciiTheme="majorHAnsi" w:hAnsiTheme="majorHAnsi"/>
                                <w:color w:val="17365D" w:themeColor="text2" w:themeShade="BF"/>
                                <w:sz w:val="22"/>
                                <w:szCs w:val="22"/>
                              </w:rPr>
                              <w:t>CCB# 189822</w:t>
                            </w:r>
                          </w:p>
                          <w:p w:rsidR="000C1CE9" w:rsidRPr="0071743B" w:rsidRDefault="000C1CE9" w:rsidP="000C1CE9">
                            <w:pPr>
                              <w:pStyle w:val="Byline"/>
                              <w:rPr>
                                <w:color w:val="FFFFFF"/>
                                <w:sz w:val="36"/>
                              </w:rPr>
                            </w:pPr>
                          </w:p>
                          <w:p w:rsidR="000C1CE9" w:rsidRPr="005D2B4E" w:rsidRDefault="000C1CE9" w:rsidP="000C1CE9">
                            <w:pPr>
                              <w:jc w:val="center"/>
                              <w:rPr>
                                <w:color w:val="FF4F00"/>
                                <w:sz w:val="4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" o:spid="_x0000_s1039" type="#_x0000_t202" style="position:absolute;margin-left:-54pt;margin-top:562.5pt;width:241.9pt;height:23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" filled="f" stroked="f">
                <v:textbox inset="0,0,0,0">
                  <w:txbxContent>
                    <w:p w:rsidR="000C1CE9" w:rsidRPr="00CE1ED0" w:rsidRDefault="00CE1ED0" w:rsidP="00CE1ED0">
                      <w:pPr>
                        <w:pStyle w:val="Byline"/>
                        <w:rPr>
                          <w:rFonts w:ascii="Constantia" w:hAnsi="Constantia"/>
                          <w:b w:val="0"/>
                          <w:color w:val="1F497D" w:themeColor="text2"/>
                          <w:sz w:val="22"/>
                        </w:rPr>
                      </w:pPr>
                      <w:r w:rsidRPr="00555273">
                        <w:rPr>
                          <w:rFonts w:asciiTheme="majorHAnsi" w:hAnsiTheme="majorHAnsi"/>
                          <w:color w:val="17365D" w:themeColor="text2" w:themeShade="BF"/>
                          <w:sz w:val="22"/>
                          <w:szCs w:val="22"/>
                        </w:rPr>
                        <w:t>CCB# 189822</w:t>
                      </w:r>
                    </w:p>
                    <w:p w:rsidR="000C1CE9" w:rsidRPr="0071743B" w:rsidRDefault="000C1CE9" w:rsidP="000C1CE9">
                      <w:pPr>
                        <w:pStyle w:val="Byline"/>
                        <w:rPr>
                          <w:color w:val="FFFFFF"/>
                          <w:sz w:val="36"/>
                        </w:rPr>
                      </w:pPr>
                    </w:p>
                    <w:p w:rsidR="000C1CE9" w:rsidRPr="005D2B4E" w:rsidRDefault="000C1CE9" w:rsidP="000C1CE9">
                      <w:pPr>
                        <w:jc w:val="center"/>
                        <w:rPr>
                          <w:color w:val="FF4F00"/>
                          <w:sz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B6B1C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1E51E54" wp14:editId="2DC9584E">
                <wp:simplePos x="0" y="0"/>
                <wp:positionH relativeFrom="column">
                  <wp:posOffset>-686435</wp:posOffset>
                </wp:positionH>
                <wp:positionV relativeFrom="paragraph">
                  <wp:posOffset>7267575</wp:posOffset>
                </wp:positionV>
                <wp:extent cx="7172325" cy="1504950"/>
                <wp:effectExtent l="0" t="0" r="9525" b="0"/>
                <wp:wrapNone/>
                <wp:docPr id="18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72325" cy="1504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C1CE9" w:rsidRPr="0071743B" w:rsidRDefault="00083A4C" w:rsidP="00083A4C">
                            <w:pPr>
                              <w:pStyle w:val="Byline"/>
                              <w:rPr>
                                <w:color w:val="FFFFFF"/>
                                <w:sz w:val="22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sz w:val="22"/>
                              </w:rPr>
                              <w:drawing>
                                <wp:inline distT="0" distB="0" distL="0" distR="0" wp14:anchorId="19168D58" wp14:editId="11392F08">
                                  <wp:extent cx="2152650" cy="1066800"/>
                                  <wp:effectExtent l="0" t="0" r="0" b="0"/>
                                  <wp:docPr id="42" name="Pictur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CM Logo # 1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2650" cy="1066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B6B1C">
                              <w:rPr>
                                <w:color w:val="FFFFFF"/>
                                <w:sz w:val="22"/>
                              </w:rPr>
                              <w:t xml:space="preserve">                    </w:t>
                            </w:r>
                            <w:proofErr w:type="gramStart"/>
                            <w:r w:rsidR="000C1CE9" w:rsidRPr="0071743B">
                              <w:rPr>
                                <w:color w:val="FFFFFF"/>
                                <w:sz w:val="22"/>
                              </w:rPr>
                              <w:t>V</w:t>
                            </w:r>
                            <w:r w:rsidR="003B6B1C">
                              <w:rPr>
                                <w:noProof/>
                                <w:color w:val="FFFFFF"/>
                                <w:sz w:val="22"/>
                              </w:rPr>
                              <w:drawing>
                                <wp:inline distT="0" distB="0" distL="0" distR="0" wp14:anchorId="5C2B7ACB" wp14:editId="0B12A560">
                                  <wp:extent cx="1504950" cy="1504950"/>
                                  <wp:effectExtent l="0" t="0" r="0" b="0"/>
                                  <wp:docPr id="50" name="Picture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B logo #1.jp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4950" cy="15049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proofErr w:type="spellStart"/>
                            <w:r w:rsidR="000C1CE9" w:rsidRPr="0071743B">
                              <w:rPr>
                                <w:color w:val="FFFFFF"/>
                                <w:sz w:val="22"/>
                              </w:rPr>
                              <w:t>ol</w:t>
                            </w:r>
                            <w:proofErr w:type="spellEnd"/>
                            <w:r w:rsidR="000C1CE9" w:rsidRPr="0071743B">
                              <w:rPr>
                                <w:color w:val="FFFFFF"/>
                                <w:sz w:val="22"/>
                              </w:rPr>
                              <w:t>.</w:t>
                            </w:r>
                            <w:proofErr w:type="gramEnd"/>
                            <w:r w:rsidR="000C1CE9" w:rsidRPr="0071743B">
                              <w:rPr>
                                <w:color w:val="FFFFFF"/>
                                <w:sz w:val="22"/>
                              </w:rPr>
                              <w:t xml:space="preserve"> </w:t>
                            </w:r>
                            <w:r w:rsidR="003B6B1C">
                              <w:rPr>
                                <w:color w:val="FFFFFF"/>
                                <w:sz w:val="22"/>
                              </w:rPr>
                              <w:t xml:space="preserve">         </w:t>
                            </w:r>
                            <w:r w:rsidR="000C1CE9" w:rsidRPr="0071743B">
                              <w:rPr>
                                <w:color w:val="FFFFFF"/>
                                <w:sz w:val="22"/>
                              </w:rPr>
                              <w:t>1</w:t>
                            </w:r>
                            <w:r w:rsidR="003B6B1C">
                              <w:rPr>
                                <w:noProof/>
                                <w:color w:val="FFFFFF"/>
                                <w:sz w:val="22"/>
                              </w:rPr>
                              <w:drawing>
                                <wp:inline distT="0" distB="0" distL="0" distR="0" wp14:anchorId="655F0F5E" wp14:editId="0ADD6B88">
                                  <wp:extent cx="1905000" cy="1162050"/>
                                  <wp:effectExtent l="0" t="0" r="0" b="0"/>
                                  <wp:docPr id="51" name="Picture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oastal-Logo #1.jp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5000" cy="11620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C1CE9" w:rsidRPr="0071743B">
                              <w:rPr>
                                <w:color w:val="FFFFFF"/>
                                <w:sz w:val="22"/>
                              </w:rPr>
                              <w:t xml:space="preserve"> Issue 1</w:t>
                            </w:r>
                          </w:p>
                          <w:p w:rsidR="000C1CE9" w:rsidRPr="0071743B" w:rsidRDefault="000C1CE9" w:rsidP="000C1CE9">
                            <w:pPr>
                              <w:pStyle w:val="Byline"/>
                              <w:rPr>
                                <w:color w:val="FFFFFF"/>
                                <w:sz w:val="36"/>
                              </w:rPr>
                            </w:pPr>
                          </w:p>
                          <w:p w:rsidR="000C1CE9" w:rsidRPr="005D2B4E" w:rsidRDefault="000C1CE9" w:rsidP="000C1CE9">
                            <w:pPr>
                              <w:jc w:val="center"/>
                              <w:rPr>
                                <w:color w:val="FF4F00"/>
                                <w:sz w:val="4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" o:spid="_x0000_s1040" type="#_x0000_t202" style="position:absolute;margin-left:-54.05pt;margin-top:572.25pt;width:564.75pt;height:118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" filled="f" stroked="f">
                <v:textbox inset="0,0,0,0">
                  <w:txbxContent>
                    <w:p w:rsidR="000C1CE9" w:rsidRPr="0071743B" w:rsidRDefault="00083A4C" w:rsidP="00083A4C">
                      <w:pPr>
                        <w:pStyle w:val="Byline"/>
                        <w:rPr>
                          <w:color w:val="FFFFFF"/>
                          <w:sz w:val="22"/>
                        </w:rPr>
                      </w:pPr>
                      <w:r>
                        <w:rPr>
                          <w:noProof/>
                          <w:color w:val="FFFFFF"/>
                          <w:sz w:val="22"/>
                        </w:rPr>
                        <w:drawing>
                          <wp:inline distT="0" distB="0" distL="0" distR="0" wp14:anchorId="19168D58" wp14:editId="11392F08">
                            <wp:extent cx="2152650" cy="1066800"/>
                            <wp:effectExtent l="0" t="0" r="0" b="0"/>
                            <wp:docPr id="42" name="Pictur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CM Logo # 1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2650" cy="1066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3B6B1C">
                        <w:rPr>
                          <w:color w:val="FFFFFF"/>
                          <w:sz w:val="22"/>
                        </w:rPr>
                        <w:t xml:space="preserve">                    </w:t>
                      </w:r>
                      <w:proofErr w:type="gramStart"/>
                      <w:r w:rsidR="000C1CE9" w:rsidRPr="0071743B">
                        <w:rPr>
                          <w:color w:val="FFFFFF"/>
                          <w:sz w:val="22"/>
                        </w:rPr>
                        <w:t>V</w:t>
                      </w:r>
                      <w:r w:rsidR="003B6B1C">
                        <w:rPr>
                          <w:noProof/>
                          <w:color w:val="FFFFFF"/>
                          <w:sz w:val="22"/>
                        </w:rPr>
                        <w:drawing>
                          <wp:inline distT="0" distB="0" distL="0" distR="0" wp14:anchorId="5C2B7ACB" wp14:editId="0B12A560">
                            <wp:extent cx="1504950" cy="1504950"/>
                            <wp:effectExtent l="0" t="0" r="0" b="0"/>
                            <wp:docPr id="50" name="Picture 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B logo #1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4950" cy="15049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proofErr w:type="spellStart"/>
                      <w:r w:rsidR="000C1CE9" w:rsidRPr="0071743B">
                        <w:rPr>
                          <w:color w:val="FFFFFF"/>
                          <w:sz w:val="22"/>
                        </w:rPr>
                        <w:t>ol</w:t>
                      </w:r>
                      <w:proofErr w:type="spellEnd"/>
                      <w:r w:rsidR="000C1CE9" w:rsidRPr="0071743B">
                        <w:rPr>
                          <w:color w:val="FFFFFF"/>
                          <w:sz w:val="22"/>
                        </w:rPr>
                        <w:t>.</w:t>
                      </w:r>
                      <w:proofErr w:type="gramEnd"/>
                      <w:r w:rsidR="000C1CE9" w:rsidRPr="0071743B">
                        <w:rPr>
                          <w:color w:val="FFFFFF"/>
                          <w:sz w:val="22"/>
                        </w:rPr>
                        <w:t xml:space="preserve"> </w:t>
                      </w:r>
                      <w:r w:rsidR="003B6B1C">
                        <w:rPr>
                          <w:color w:val="FFFFFF"/>
                          <w:sz w:val="22"/>
                        </w:rPr>
                        <w:t xml:space="preserve">         </w:t>
                      </w:r>
                      <w:r w:rsidR="000C1CE9" w:rsidRPr="0071743B">
                        <w:rPr>
                          <w:color w:val="FFFFFF"/>
                          <w:sz w:val="22"/>
                        </w:rPr>
                        <w:t>1</w:t>
                      </w:r>
                      <w:r w:rsidR="003B6B1C">
                        <w:rPr>
                          <w:noProof/>
                          <w:color w:val="FFFFFF"/>
                          <w:sz w:val="22"/>
                        </w:rPr>
                        <w:drawing>
                          <wp:inline distT="0" distB="0" distL="0" distR="0" wp14:anchorId="655F0F5E" wp14:editId="0ADD6B88">
                            <wp:extent cx="1905000" cy="1162050"/>
                            <wp:effectExtent l="0" t="0" r="0" b="0"/>
                            <wp:docPr id="51" name="Picture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oastal-Logo #1.jpg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05000" cy="11620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0C1CE9" w:rsidRPr="0071743B">
                        <w:rPr>
                          <w:color w:val="FFFFFF"/>
                          <w:sz w:val="22"/>
                        </w:rPr>
                        <w:t xml:space="preserve"> Issue 1</w:t>
                      </w:r>
                    </w:p>
                    <w:p w:rsidR="000C1CE9" w:rsidRPr="0071743B" w:rsidRDefault="000C1CE9" w:rsidP="000C1CE9">
                      <w:pPr>
                        <w:pStyle w:val="Byline"/>
                        <w:rPr>
                          <w:color w:val="FFFFFF"/>
                          <w:sz w:val="36"/>
                        </w:rPr>
                      </w:pPr>
                    </w:p>
                    <w:p w:rsidR="000C1CE9" w:rsidRPr="005D2B4E" w:rsidRDefault="000C1CE9" w:rsidP="000C1CE9">
                      <w:pPr>
                        <w:jc w:val="center"/>
                        <w:rPr>
                          <w:color w:val="FF4F00"/>
                          <w:sz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B6B1C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04D6F5F" wp14:editId="55B64A7B">
                <wp:simplePos x="0" y="0"/>
                <wp:positionH relativeFrom="column">
                  <wp:posOffset>-457835</wp:posOffset>
                </wp:positionH>
                <wp:positionV relativeFrom="paragraph">
                  <wp:posOffset>6410325</wp:posOffset>
                </wp:positionV>
                <wp:extent cx="2486025" cy="533400"/>
                <wp:effectExtent l="0" t="0" r="9525" b="0"/>
                <wp:wrapNone/>
                <wp:docPr id="16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6025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C1CE9" w:rsidRPr="009D7F4C" w:rsidRDefault="000C1CE9" w:rsidP="000C1CE9">
                            <w:pPr>
                              <w:pStyle w:val="BodyCopy"/>
                              <w:spacing w:line="400" w:lineRule="atLeast"/>
                              <w:jc w:val="center"/>
                              <w:rPr>
                                <w:rFonts w:ascii="Constantia" w:hAnsi="Constantia"/>
                                <w:b/>
                                <w:caps/>
                                <w:color w:val="17365D" w:themeColor="text2" w:themeShade="BF"/>
                                <w:sz w:val="28"/>
                              </w:rPr>
                            </w:pPr>
                            <w:r w:rsidRPr="009D7F4C">
                              <w:rPr>
                                <w:rFonts w:ascii="Constantia" w:hAnsi="Constantia"/>
                                <w:b/>
                                <w:caps/>
                                <w:color w:val="17365D" w:themeColor="text2" w:themeShade="BF"/>
                                <w:sz w:val="28"/>
                              </w:rPr>
                              <w:t>“</w:t>
                            </w:r>
                            <w:r w:rsidR="00EA091C" w:rsidRPr="009D7F4C">
                              <w:rPr>
                                <w:rFonts w:ascii="Constantia" w:hAnsi="Constantia"/>
                                <w:b/>
                                <w:caps/>
                                <w:color w:val="17365D" w:themeColor="text2" w:themeShade="BF"/>
                                <w:sz w:val="28"/>
                              </w:rPr>
                              <w:t>The New Face Of</w:t>
                            </w:r>
                          </w:p>
                          <w:p w:rsidR="000C1CE9" w:rsidRPr="009D7F4C" w:rsidRDefault="00EA091C" w:rsidP="000C1CE9">
                            <w:pPr>
                              <w:pStyle w:val="BodyCopy"/>
                              <w:spacing w:line="400" w:lineRule="atLeast"/>
                              <w:jc w:val="center"/>
                              <w:rPr>
                                <w:rFonts w:ascii="Constantia" w:hAnsi="Constantia"/>
                                <w:b/>
                                <w:caps/>
                                <w:color w:val="17365D" w:themeColor="text2" w:themeShade="BF"/>
                                <w:sz w:val="28"/>
                              </w:rPr>
                            </w:pPr>
                            <w:r w:rsidRPr="009D7F4C">
                              <w:rPr>
                                <w:rFonts w:ascii="Constantia" w:hAnsi="Constantia"/>
                                <w:b/>
                                <w:caps/>
                                <w:color w:val="17365D" w:themeColor="text2" w:themeShade="BF"/>
                                <w:sz w:val="28"/>
                              </w:rPr>
                              <w:t>Cultured Marble</w:t>
                            </w:r>
                            <w:r w:rsidR="000C1CE9" w:rsidRPr="009D7F4C">
                              <w:rPr>
                                <w:rFonts w:ascii="Constantia" w:hAnsi="Constantia"/>
                                <w:b/>
                                <w:caps/>
                                <w:color w:val="17365D" w:themeColor="text2" w:themeShade="BF"/>
                                <w:sz w:val="28"/>
                              </w:rPr>
                              <w:t>”</w:t>
                            </w:r>
                          </w:p>
                          <w:p w:rsidR="000C1CE9" w:rsidRPr="000A2953" w:rsidRDefault="000C1CE9" w:rsidP="000C1CE9">
                            <w:pPr>
                              <w:spacing w:line="300" w:lineRule="atLeast"/>
                              <w:rPr>
                                <w:color w:val="FFFFFF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" o:spid="_x0000_s1041" type="#_x0000_t202" style="position:absolute;margin-left:-36.05pt;margin-top:504.75pt;width:195.75pt;height:4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" filled="f" stroked="f">
                <v:textbox inset="0,0,0,0">
                  <w:txbxContent>
                    <w:p w:rsidR="000C1CE9" w:rsidRPr="009D7F4C" w:rsidRDefault="000C1CE9" w:rsidP="000C1CE9">
                      <w:pPr>
                        <w:pStyle w:val="BodyCopy"/>
                        <w:spacing w:line="400" w:lineRule="atLeast"/>
                        <w:jc w:val="center"/>
                        <w:rPr>
                          <w:rFonts w:ascii="Constantia" w:hAnsi="Constantia"/>
                          <w:b/>
                          <w:caps/>
                          <w:color w:val="17365D" w:themeColor="text2" w:themeShade="BF"/>
                          <w:sz w:val="28"/>
                        </w:rPr>
                      </w:pPr>
                      <w:r w:rsidRPr="009D7F4C">
                        <w:rPr>
                          <w:rFonts w:ascii="Constantia" w:hAnsi="Constantia"/>
                          <w:b/>
                          <w:caps/>
                          <w:color w:val="17365D" w:themeColor="text2" w:themeShade="BF"/>
                          <w:sz w:val="28"/>
                        </w:rPr>
                        <w:t>“</w:t>
                      </w:r>
                      <w:r w:rsidR="00EA091C" w:rsidRPr="009D7F4C">
                        <w:rPr>
                          <w:rFonts w:ascii="Constantia" w:hAnsi="Constantia"/>
                          <w:b/>
                          <w:caps/>
                          <w:color w:val="17365D" w:themeColor="text2" w:themeShade="BF"/>
                          <w:sz w:val="28"/>
                        </w:rPr>
                        <w:t>The New Face Of</w:t>
                      </w:r>
                    </w:p>
                    <w:p w:rsidR="000C1CE9" w:rsidRPr="009D7F4C" w:rsidRDefault="00EA091C" w:rsidP="000C1CE9">
                      <w:pPr>
                        <w:pStyle w:val="BodyCopy"/>
                        <w:spacing w:line="400" w:lineRule="atLeast"/>
                        <w:jc w:val="center"/>
                        <w:rPr>
                          <w:rFonts w:ascii="Constantia" w:hAnsi="Constantia"/>
                          <w:b/>
                          <w:caps/>
                          <w:color w:val="17365D" w:themeColor="text2" w:themeShade="BF"/>
                          <w:sz w:val="28"/>
                        </w:rPr>
                      </w:pPr>
                      <w:r w:rsidRPr="009D7F4C">
                        <w:rPr>
                          <w:rFonts w:ascii="Constantia" w:hAnsi="Constantia"/>
                          <w:b/>
                          <w:caps/>
                          <w:color w:val="17365D" w:themeColor="text2" w:themeShade="BF"/>
                          <w:sz w:val="28"/>
                        </w:rPr>
                        <w:t>Cultured Marble</w:t>
                      </w:r>
                      <w:r w:rsidR="000C1CE9" w:rsidRPr="009D7F4C">
                        <w:rPr>
                          <w:rFonts w:ascii="Constantia" w:hAnsi="Constantia"/>
                          <w:b/>
                          <w:caps/>
                          <w:color w:val="17365D" w:themeColor="text2" w:themeShade="BF"/>
                          <w:sz w:val="28"/>
                        </w:rPr>
                        <w:t>”</w:t>
                      </w:r>
                    </w:p>
                    <w:p w:rsidR="000C1CE9" w:rsidRPr="000A2953" w:rsidRDefault="000C1CE9" w:rsidP="000C1CE9">
                      <w:pPr>
                        <w:spacing w:line="300" w:lineRule="atLeast"/>
                        <w:rPr>
                          <w:color w:val="FFFFFF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83A4C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D5428A6" wp14:editId="30A84B96">
                <wp:simplePos x="0" y="0"/>
                <wp:positionH relativeFrom="column">
                  <wp:posOffset>-695325</wp:posOffset>
                </wp:positionH>
                <wp:positionV relativeFrom="paragraph">
                  <wp:posOffset>542925</wp:posOffset>
                </wp:positionV>
                <wp:extent cx="3081655" cy="6457950"/>
                <wp:effectExtent l="0" t="0" r="23495" b="19050"/>
                <wp:wrapNone/>
                <wp:docPr id="22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1655" cy="64579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 w="19050">
                          <a:solidFill>
                            <a:schemeClr val="tx2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54F1C" w:rsidRDefault="00854F1C" w:rsidP="00A40085">
                            <w:pPr>
                              <w:pStyle w:val="BodyCopy"/>
                              <w:rPr>
                                <w:rFonts w:ascii="Constantia" w:hAnsi="Constantia"/>
                                <w:b/>
                                <w:color w:val="FFFFFF"/>
                                <w:sz w:val="30"/>
                              </w:rPr>
                            </w:pPr>
                          </w:p>
                          <w:p w:rsidR="009769F5" w:rsidRDefault="00D148ED" w:rsidP="00A40085">
                            <w:pPr>
                              <w:pStyle w:val="BodyCopy"/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</w:pPr>
                            <w:r w:rsidRPr="00854F1C">
                              <w:rPr>
                                <w:rFonts w:ascii="Constantia" w:hAnsi="Constantia" w:cs="Arial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>Bishop Custom Marble</w:t>
                            </w:r>
                            <w:r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 xml:space="preserve"> offer</w:t>
                            </w:r>
                            <w:r w:rsidR="00E6569A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>s</w:t>
                            </w:r>
                            <w:r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 xml:space="preserve"> a one stop shop for those looking for the convenience</w:t>
                            </w:r>
                            <w:r w:rsidR="009515D9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 xml:space="preserve"> of having everything</w:t>
                            </w:r>
                            <w:r w:rsidR="00111D18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 xml:space="preserve"> they need or want in one place, saving you time and money.</w:t>
                            </w:r>
                            <w:r w:rsidR="009769F5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 xml:space="preserve"> </w:t>
                            </w:r>
                          </w:p>
                          <w:p w:rsidR="00111D18" w:rsidRDefault="00111D18" w:rsidP="00A40085">
                            <w:pPr>
                              <w:pStyle w:val="BodyCopy"/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</w:pPr>
                          </w:p>
                          <w:p w:rsidR="00EC4704" w:rsidRDefault="009769F5" w:rsidP="00EC4704">
                            <w:pPr>
                              <w:pStyle w:val="BodyCopy"/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</w:pPr>
                            <w:r w:rsidRPr="00854F1C">
                              <w:rPr>
                                <w:rFonts w:ascii="Constantia" w:hAnsi="Constantia" w:cs="Arial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>Bishop Custom Marble</w:t>
                            </w:r>
                            <w:r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 xml:space="preserve"> is the only company</w:t>
                            </w:r>
                            <w:r w:rsidR="00C97C55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 xml:space="preserve"> and licensed dealer</w:t>
                            </w:r>
                            <w:r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 xml:space="preserve"> in Oregon that </w:t>
                            </w:r>
                            <w:r w:rsidR="00EC4704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>offer</w:t>
                            </w:r>
                            <w:r w:rsidR="00577D72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 xml:space="preserve">s </w:t>
                            </w:r>
                            <w:proofErr w:type="spellStart"/>
                            <w:r w:rsidR="00577D72">
                              <w:rPr>
                                <w:rFonts w:ascii="Constantia" w:hAnsi="Constantia"/>
                                <w:color w:val="FFFFFF" w:themeColor="background1"/>
                                <w:sz w:val="22"/>
                                <w:szCs w:val="22"/>
                              </w:rPr>
                              <w:t>Tyvarian</w:t>
                            </w:r>
                            <w:proofErr w:type="spellEnd"/>
                            <w:r w:rsidR="00EC4704" w:rsidRPr="00C97C55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 xml:space="preserve"> </w:t>
                            </w:r>
                            <w:r w:rsidR="00D4469D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>colo</w:t>
                            </w:r>
                            <w:r w:rsidR="00EC4704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>rs</w:t>
                            </w:r>
                            <w:r w:rsidR="00EC4704" w:rsidRPr="00EC4704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 xml:space="preserve"> &amp; </w:t>
                            </w:r>
                            <w:r w:rsidR="002E1BAD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</w:rPr>
                              <w:t>o</w:t>
                            </w:r>
                            <w:r w:rsidR="00EC4704" w:rsidRPr="00EC4704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</w:rPr>
                              <w:t>ur BCM tile panel backsplashes</w:t>
                            </w:r>
                            <w:r w:rsidR="00BA7738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for Kitchens &amp; Bathrooms</w:t>
                            </w:r>
                            <w:r w:rsidR="00EC4704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>.</w:t>
                            </w:r>
                            <w:r w:rsidR="00BA7738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 xml:space="preserve"> Our tile panel backsplash can als</w:t>
                            </w:r>
                            <w:r w:rsidR="00924222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>o be used as accent band in a</w:t>
                            </w:r>
                            <w:r w:rsidR="00BA7738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 xml:space="preserve"> shower or tub surround.</w:t>
                            </w:r>
                          </w:p>
                          <w:p w:rsidR="00BA7738" w:rsidRDefault="00BA7738" w:rsidP="00EC4704">
                            <w:pPr>
                              <w:pStyle w:val="BodyCopy"/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</w:pPr>
                          </w:p>
                          <w:p w:rsidR="00D44A05" w:rsidRDefault="00EC4704" w:rsidP="00EC4704">
                            <w:pPr>
                              <w:pStyle w:val="BodyCopy"/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</w:pPr>
                            <w:r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>We have a number</w:t>
                            </w:r>
                            <w:r w:rsidR="00CE18EB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 xml:space="preserve"> of</w:t>
                            </w:r>
                            <w:r w:rsidR="00CE18EB" w:rsidRPr="00BA7738">
                              <w:rPr>
                                <w:rFonts w:ascii="Constantia" w:hAnsi="Constantia" w:cs="Arial"/>
                                <w:b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 xml:space="preserve"> Moen</w:t>
                            </w:r>
                            <w:r w:rsidR="00CE18EB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 xml:space="preserve"> Pro</w:t>
                            </w:r>
                            <w:r w:rsidR="00D44A05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 xml:space="preserve">ducts on display. </w:t>
                            </w:r>
                          </w:p>
                          <w:p w:rsidR="00EC4704" w:rsidRDefault="006F1317" w:rsidP="00EC4704">
                            <w:pPr>
                              <w:pStyle w:val="BodyCopy"/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</w:pPr>
                            <w:r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>Including-</w:t>
                            </w:r>
                            <w:r w:rsidR="00C97C55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 xml:space="preserve"> </w:t>
                            </w:r>
                            <w:r w:rsidR="00D44A05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>Shower/</w:t>
                            </w:r>
                            <w:r w:rsidR="00C97C55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 xml:space="preserve"> </w:t>
                            </w:r>
                            <w:r w:rsidR="00D44A05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 xml:space="preserve">Tub </w:t>
                            </w:r>
                            <w:r w:rsidR="00BA7738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>trims</w:t>
                            </w:r>
                            <w:r w:rsidR="00D44A05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 xml:space="preserve"> kits, </w:t>
                            </w:r>
                            <w:proofErr w:type="spellStart"/>
                            <w:r w:rsidR="00D44A05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>Lav</w:t>
                            </w:r>
                            <w:proofErr w:type="spellEnd"/>
                            <w:r w:rsidR="00D44A05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 xml:space="preserve"> Faucets, Hand held shower with slid bar</w:t>
                            </w:r>
                            <w:r w:rsidR="00CF165C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>, curved shower curtain rods</w:t>
                            </w:r>
                            <w:r w:rsidR="00D44A05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 xml:space="preserve"> &amp; some accessories for bathrooms.</w:t>
                            </w:r>
                          </w:p>
                          <w:p w:rsidR="006F1317" w:rsidRDefault="006F1317" w:rsidP="00EC4704">
                            <w:pPr>
                              <w:pStyle w:val="BodyCopy"/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</w:pPr>
                            <w:r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>We also o</w:t>
                            </w:r>
                            <w:r w:rsidR="00983D60"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>ffer</w:t>
                            </w:r>
                            <w:r w:rsidRPr="005A5317">
                              <w:rPr>
                                <w:rFonts w:ascii="Constantia" w:hAnsi="Constantia" w:cs="Arial"/>
                                <w:b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 xml:space="preserve"> Moen</w:t>
                            </w:r>
                            <w:r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 xml:space="preserve"> kitchen facets &amp;</w:t>
                            </w:r>
                            <w:r w:rsidRPr="005A5317">
                              <w:rPr>
                                <w:rFonts w:ascii="Constantia" w:hAnsi="Constantia" w:cs="Arial"/>
                                <w:b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 xml:space="preserve"> Swan</w:t>
                            </w:r>
                            <w:r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  <w:t xml:space="preserve"> sinks in a variety of colors and sizes.</w:t>
                            </w:r>
                          </w:p>
                          <w:p w:rsidR="00A36A91" w:rsidRDefault="00A36A91" w:rsidP="00EC4704">
                            <w:pPr>
                              <w:pStyle w:val="BodyCopy"/>
                              <w:rPr>
                                <w:rFonts w:ascii="Constantia" w:hAnsi="Constantia" w:cs="Arial"/>
                                <w:color w:val="FFFFFF" w:themeColor="background1"/>
                                <w:sz w:val="22"/>
                                <w:szCs w:val="22"/>
                                <w:lang w:val="en"/>
                              </w:rPr>
                            </w:pPr>
                          </w:p>
                          <w:p w:rsidR="00A36A91" w:rsidRPr="00666F97" w:rsidRDefault="00CF165C" w:rsidP="00EC4704">
                            <w:pPr>
                              <w:pStyle w:val="BodyCopy"/>
                              <w:rPr>
                                <w:rFonts w:ascii="Constantia" w:hAnsi="Constantia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54F1C">
                              <w:rPr>
                                <w:rFonts w:ascii="Constantia" w:hAnsi="Constantia"/>
                                <w:b/>
                                <w:i/>
                                <w:color w:val="FFFFFF"/>
                                <w:sz w:val="22"/>
                                <w:szCs w:val="22"/>
                              </w:rPr>
                              <w:t>Bishop Custom Marble</w:t>
                            </w:r>
                            <w:r w:rsidR="00C97C55">
                              <w:rPr>
                                <w:rFonts w:ascii="Constantia" w:hAnsi="Constantia"/>
                                <w:color w:val="FFFFFF"/>
                                <w:sz w:val="22"/>
                                <w:szCs w:val="22"/>
                              </w:rPr>
                              <w:t xml:space="preserve"> installs Coastal doors, standard and custom doors of all kinds</w:t>
                            </w:r>
                            <w:r w:rsidR="00666F97" w:rsidRPr="00666F97">
                              <w:rPr>
                                <w:rFonts w:ascii="Constantia" w:hAnsi="Constantia"/>
                                <w:color w:val="FFFFFF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042" type="#_x0000_t202" style="position:absolute;margin-left:-54.75pt;margin-top:42.75pt;width:242.65pt;height:508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" fillcolor="#7f7f7f [1612]" strokecolor="#17365d [2415]" strokeweight="1.5pt">
                <v:textbox inset="0,0,0,0">
                  <w:txbxContent>
                    <w:p w:rsidR="00854F1C" w:rsidRDefault="00854F1C" w:rsidP="00A40085">
                      <w:pPr>
                        <w:pStyle w:val="BodyCopy"/>
                        <w:rPr>
                          <w:rFonts w:ascii="Constantia" w:hAnsi="Constantia"/>
                          <w:b/>
                          <w:color w:val="FFFFFF"/>
                          <w:sz w:val="30"/>
                        </w:rPr>
                      </w:pPr>
                    </w:p>
                    <w:p w:rsidR="009769F5" w:rsidRDefault="00D148ED" w:rsidP="00A40085">
                      <w:pPr>
                        <w:pStyle w:val="BodyCopy"/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</w:pPr>
                      <w:r w:rsidRPr="00854F1C">
                        <w:rPr>
                          <w:rFonts w:ascii="Constantia" w:hAnsi="Constantia" w:cs="Arial"/>
                          <w:b/>
                          <w:i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>Bishop Custom Marble</w:t>
                      </w:r>
                      <w:r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 xml:space="preserve"> offer</w:t>
                      </w:r>
                      <w:r w:rsidR="00E6569A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>s</w:t>
                      </w:r>
                      <w:r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 xml:space="preserve"> a one stop shop for those looking for the convenience</w:t>
                      </w:r>
                      <w:r w:rsidR="009515D9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 xml:space="preserve"> of having everything</w:t>
                      </w:r>
                      <w:r w:rsidR="00111D18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 xml:space="preserve"> they need or want in one place, saving you time and money.</w:t>
                      </w:r>
                      <w:r w:rsidR="009769F5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 xml:space="preserve"> </w:t>
                      </w:r>
                    </w:p>
                    <w:p w:rsidR="00111D18" w:rsidRDefault="00111D18" w:rsidP="00A40085">
                      <w:pPr>
                        <w:pStyle w:val="BodyCopy"/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</w:pPr>
                    </w:p>
                    <w:p w:rsidR="00EC4704" w:rsidRDefault="009769F5" w:rsidP="00EC4704">
                      <w:pPr>
                        <w:pStyle w:val="BodyCopy"/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</w:pPr>
                      <w:r w:rsidRPr="00854F1C">
                        <w:rPr>
                          <w:rFonts w:ascii="Constantia" w:hAnsi="Constantia" w:cs="Arial"/>
                          <w:b/>
                          <w:i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>Bishop Custom Marble</w:t>
                      </w:r>
                      <w:r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 xml:space="preserve"> is the only company</w:t>
                      </w:r>
                      <w:r w:rsidR="00C97C55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 xml:space="preserve"> and licensed dealer</w:t>
                      </w:r>
                      <w:r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 xml:space="preserve"> in Oregon that </w:t>
                      </w:r>
                      <w:r w:rsidR="00EC4704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>offer</w:t>
                      </w:r>
                      <w:r w:rsidR="00577D72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 xml:space="preserve">s </w:t>
                      </w:r>
                      <w:proofErr w:type="spellStart"/>
                      <w:r w:rsidR="00577D72">
                        <w:rPr>
                          <w:rFonts w:ascii="Constantia" w:hAnsi="Constantia"/>
                          <w:color w:val="FFFFFF" w:themeColor="background1"/>
                          <w:sz w:val="22"/>
                          <w:szCs w:val="22"/>
                        </w:rPr>
                        <w:t>Tyvarian</w:t>
                      </w:r>
                      <w:proofErr w:type="spellEnd"/>
                      <w:r w:rsidR="00EC4704" w:rsidRPr="00C97C55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 xml:space="preserve"> </w:t>
                      </w:r>
                      <w:r w:rsidR="00D4469D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>colo</w:t>
                      </w:r>
                      <w:r w:rsidR="00EC4704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>rs</w:t>
                      </w:r>
                      <w:r w:rsidR="00EC4704" w:rsidRPr="00EC4704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 xml:space="preserve"> &amp; </w:t>
                      </w:r>
                      <w:r w:rsidR="002E1BAD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</w:rPr>
                        <w:t>o</w:t>
                      </w:r>
                      <w:r w:rsidR="00EC4704" w:rsidRPr="00EC4704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</w:rPr>
                        <w:t>ur BCM tile panel backsplashes</w:t>
                      </w:r>
                      <w:r w:rsidR="00BA7738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</w:rPr>
                        <w:t xml:space="preserve"> for Kitchens &amp; Bathrooms</w:t>
                      </w:r>
                      <w:r w:rsidR="00EC4704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>.</w:t>
                      </w:r>
                      <w:r w:rsidR="00BA7738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 xml:space="preserve"> Our tile panel backsplash can als</w:t>
                      </w:r>
                      <w:r w:rsidR="00924222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>o be used as accent band in a</w:t>
                      </w:r>
                      <w:r w:rsidR="00BA7738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 xml:space="preserve"> shower or tub surround.</w:t>
                      </w:r>
                    </w:p>
                    <w:p w:rsidR="00BA7738" w:rsidRDefault="00BA7738" w:rsidP="00EC4704">
                      <w:pPr>
                        <w:pStyle w:val="BodyCopy"/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</w:pPr>
                    </w:p>
                    <w:p w:rsidR="00D44A05" w:rsidRDefault="00EC4704" w:rsidP="00EC4704">
                      <w:pPr>
                        <w:pStyle w:val="BodyCopy"/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</w:pPr>
                      <w:r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>We have a number</w:t>
                      </w:r>
                      <w:r w:rsidR="00CE18EB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 xml:space="preserve"> of</w:t>
                      </w:r>
                      <w:r w:rsidR="00CE18EB" w:rsidRPr="00BA7738">
                        <w:rPr>
                          <w:rFonts w:ascii="Constantia" w:hAnsi="Constantia" w:cs="Arial"/>
                          <w:b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 xml:space="preserve"> Moen</w:t>
                      </w:r>
                      <w:r w:rsidR="00CE18EB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 xml:space="preserve"> Pro</w:t>
                      </w:r>
                      <w:r w:rsidR="00D44A05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 xml:space="preserve">ducts on display. </w:t>
                      </w:r>
                    </w:p>
                    <w:p w:rsidR="00EC4704" w:rsidRDefault="006F1317" w:rsidP="00EC4704">
                      <w:pPr>
                        <w:pStyle w:val="BodyCopy"/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</w:pPr>
                      <w:r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>Including-</w:t>
                      </w:r>
                      <w:r w:rsidR="00C97C55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 xml:space="preserve"> </w:t>
                      </w:r>
                      <w:r w:rsidR="00D44A05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>Shower/</w:t>
                      </w:r>
                      <w:r w:rsidR="00C97C55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 xml:space="preserve"> </w:t>
                      </w:r>
                      <w:r w:rsidR="00D44A05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 xml:space="preserve">Tub </w:t>
                      </w:r>
                      <w:r w:rsidR="00BA7738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>trims</w:t>
                      </w:r>
                      <w:r w:rsidR="00D44A05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 xml:space="preserve"> kits, </w:t>
                      </w:r>
                      <w:proofErr w:type="spellStart"/>
                      <w:r w:rsidR="00D44A05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>Lav</w:t>
                      </w:r>
                      <w:proofErr w:type="spellEnd"/>
                      <w:r w:rsidR="00D44A05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 xml:space="preserve"> Faucets, Hand held shower with slid bar</w:t>
                      </w:r>
                      <w:r w:rsidR="00CF165C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>, curved shower curtain rods</w:t>
                      </w:r>
                      <w:r w:rsidR="00D44A05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 xml:space="preserve"> &amp; some accessories for bathrooms.</w:t>
                      </w:r>
                    </w:p>
                    <w:p w:rsidR="006F1317" w:rsidRDefault="006F1317" w:rsidP="00EC4704">
                      <w:pPr>
                        <w:pStyle w:val="BodyCopy"/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</w:pPr>
                      <w:r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>We also o</w:t>
                      </w:r>
                      <w:r w:rsidR="00983D60"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>ffer</w:t>
                      </w:r>
                      <w:r w:rsidRPr="005A5317">
                        <w:rPr>
                          <w:rFonts w:ascii="Constantia" w:hAnsi="Constantia" w:cs="Arial"/>
                          <w:b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 xml:space="preserve"> Moen</w:t>
                      </w:r>
                      <w:r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 xml:space="preserve"> kitchen facets &amp;</w:t>
                      </w:r>
                      <w:r w:rsidRPr="005A5317">
                        <w:rPr>
                          <w:rFonts w:ascii="Constantia" w:hAnsi="Constantia" w:cs="Arial"/>
                          <w:b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 xml:space="preserve"> Swan</w:t>
                      </w:r>
                      <w:r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  <w:t xml:space="preserve"> sinks in a variety of colors and sizes.</w:t>
                      </w:r>
                    </w:p>
                    <w:p w:rsidR="00A36A91" w:rsidRDefault="00A36A91" w:rsidP="00EC4704">
                      <w:pPr>
                        <w:pStyle w:val="BodyCopy"/>
                        <w:rPr>
                          <w:rFonts w:ascii="Constantia" w:hAnsi="Constantia" w:cs="Arial"/>
                          <w:color w:val="FFFFFF" w:themeColor="background1"/>
                          <w:sz w:val="22"/>
                          <w:szCs w:val="22"/>
                          <w:lang w:val="en"/>
                        </w:rPr>
                      </w:pPr>
                    </w:p>
                    <w:p w:rsidR="00A36A91" w:rsidRPr="00666F97" w:rsidRDefault="00CF165C" w:rsidP="00EC4704">
                      <w:pPr>
                        <w:pStyle w:val="BodyCopy"/>
                        <w:rPr>
                          <w:rFonts w:ascii="Constantia" w:hAnsi="Constantia"/>
                          <w:color w:val="FFFFFF"/>
                          <w:sz w:val="22"/>
                          <w:szCs w:val="22"/>
                        </w:rPr>
                      </w:pPr>
                      <w:r w:rsidRPr="00854F1C">
                        <w:rPr>
                          <w:rFonts w:ascii="Constantia" w:hAnsi="Constantia"/>
                          <w:b/>
                          <w:i/>
                          <w:color w:val="FFFFFF"/>
                          <w:sz w:val="22"/>
                          <w:szCs w:val="22"/>
                        </w:rPr>
                        <w:t>Bishop Custom Marble</w:t>
                      </w:r>
                      <w:r w:rsidR="00C97C55">
                        <w:rPr>
                          <w:rFonts w:ascii="Constantia" w:hAnsi="Constantia"/>
                          <w:color w:val="FFFFFF"/>
                          <w:sz w:val="22"/>
                          <w:szCs w:val="22"/>
                        </w:rPr>
                        <w:t xml:space="preserve"> installs Coastal doors, standard and custom doors of all kinds</w:t>
                      </w:r>
                      <w:r w:rsidR="00666F97" w:rsidRPr="00666F97">
                        <w:rPr>
                          <w:rFonts w:ascii="Constantia" w:hAnsi="Constantia"/>
                          <w:color w:val="FFFFFF"/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9613BF">
        <w:rPr>
          <w:b/>
          <w:noProof/>
          <w:sz w:val="22"/>
        </w:rPr>
        <w:t xml:space="preserve">                       </w:t>
      </w:r>
      <w:r w:rsidR="009613BF">
        <w:rPr>
          <w:b/>
          <w:noProof/>
          <w:sz w:val="22"/>
        </w:rPr>
        <w:tab/>
      </w:r>
      <w:r w:rsidR="009613BF">
        <w:rPr>
          <w:b/>
          <w:noProof/>
          <w:sz w:val="22"/>
        </w:rPr>
        <w:tab/>
      </w:r>
      <w:r w:rsidR="00083A4C">
        <w:rPr>
          <w:b/>
          <w:noProof/>
          <w:sz w:val="22"/>
        </w:rPr>
        <w:tab/>
      </w:r>
      <w:r w:rsidR="00083A4C">
        <w:rPr>
          <w:b/>
          <w:noProof/>
          <w:sz w:val="22"/>
        </w:rPr>
        <w:tab/>
      </w:r>
      <w:r w:rsidR="00083A4C">
        <w:rPr>
          <w:b/>
          <w:noProof/>
          <w:sz w:val="22"/>
        </w:rPr>
        <w:tab/>
      </w:r>
      <w:r w:rsidR="00083A4C">
        <w:rPr>
          <w:b/>
          <w:noProof/>
          <w:sz w:val="22"/>
        </w:rPr>
        <w:tab/>
      </w:r>
      <w:r w:rsidR="00083A4C">
        <w:rPr>
          <w:b/>
          <w:noProof/>
          <w:sz w:val="22"/>
        </w:rPr>
        <w:tab/>
      </w:r>
      <w:r w:rsidR="00083A4C">
        <w:rPr>
          <w:b/>
          <w:noProof/>
          <w:sz w:val="22"/>
        </w:rPr>
        <w:tab/>
      </w:r>
      <w:r w:rsidR="00083A4C">
        <w:rPr>
          <w:b/>
          <w:noProof/>
          <w:sz w:val="22"/>
        </w:rPr>
        <w:tab/>
      </w:r>
      <w:r w:rsidR="009613BF">
        <w:rPr>
          <w:b/>
          <w:noProof/>
          <w:sz w:val="22"/>
        </w:rPr>
        <w:tab/>
      </w:r>
      <w:r w:rsidR="009613BF">
        <w:rPr>
          <w:b/>
          <w:noProof/>
          <w:sz w:val="22"/>
        </w:rPr>
        <w:tab/>
      </w:r>
      <w:r w:rsidR="009613BF">
        <w:rPr>
          <w:b/>
          <w:noProof/>
          <w:sz w:val="22"/>
        </w:rPr>
        <w:tab/>
      </w:r>
      <w:r w:rsidR="009613BF">
        <w:rPr>
          <w:b/>
          <w:noProof/>
          <w:sz w:val="22"/>
        </w:rPr>
        <w:tab/>
      </w:r>
      <w:r w:rsidR="009613BF">
        <w:rPr>
          <w:b/>
          <w:noProof/>
          <w:sz w:val="22"/>
        </w:rPr>
        <w:tab/>
      </w:r>
      <w:r w:rsidR="009613BF">
        <w:rPr>
          <w:b/>
          <w:noProof/>
          <w:sz w:val="22"/>
        </w:rPr>
        <w:tab/>
      </w:r>
      <w:r w:rsidR="009613BF">
        <w:rPr>
          <w:b/>
          <w:noProof/>
          <w:sz w:val="22"/>
        </w:rPr>
        <w:tab/>
      </w:r>
      <w:r w:rsidR="009613BF">
        <w:rPr>
          <w:b/>
          <w:noProof/>
          <w:sz w:val="22"/>
        </w:rPr>
        <w:tab/>
      </w:r>
      <w:r w:rsidR="009613BF">
        <w:rPr>
          <w:b/>
          <w:noProof/>
          <w:sz w:val="22"/>
        </w:rPr>
        <w:tab/>
      </w:r>
      <w:r w:rsidR="009613BF">
        <w:rPr>
          <w:b/>
          <w:noProof/>
          <w:sz w:val="22"/>
        </w:rPr>
        <w:tab/>
      </w:r>
      <w:r w:rsidR="009613BF">
        <w:rPr>
          <w:b/>
          <w:noProof/>
          <w:sz w:val="22"/>
        </w:rPr>
        <w:tab/>
      </w:r>
      <w:r w:rsidR="009613BF">
        <w:rPr>
          <w:b/>
          <w:noProof/>
          <w:sz w:val="22"/>
        </w:rPr>
        <w:drawing>
          <wp:inline distT="0" distB="0" distL="0" distR="0" wp14:anchorId="436886D1" wp14:editId="1C08EB27">
            <wp:extent cx="2105025" cy="1047750"/>
            <wp:effectExtent l="0" t="0" r="9525" b="0"/>
            <wp:docPr id="88" name="Picture 88" descr="C:\Users\Owner\Pictures\BCM Logo #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Owner\Pictures\BCM Logo # 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7DBF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1D31E7E0" wp14:editId="1E993267">
                <wp:simplePos x="0" y="0"/>
                <wp:positionH relativeFrom="column">
                  <wp:posOffset>2847975</wp:posOffset>
                </wp:positionH>
                <wp:positionV relativeFrom="paragraph">
                  <wp:posOffset>600075</wp:posOffset>
                </wp:positionV>
                <wp:extent cx="3310255" cy="2000250"/>
                <wp:effectExtent l="38100" t="38100" r="42545" b="38100"/>
                <wp:wrapNone/>
                <wp:docPr id="20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0255" cy="2000250"/>
                        </a:xfrm>
                        <a:prstGeom prst="rect">
                          <a:avLst/>
                        </a:prstGeom>
                        <a:solidFill>
                          <a:srgbClr val="969696"/>
                        </a:solidFill>
                        <a:ln w="7620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1CE9" w:rsidRPr="005D2B4E" w:rsidRDefault="00595AF6" w:rsidP="00595AF6">
                            <w:pPr>
                              <w:rPr>
                                <w:rFonts w:ascii="Helvetica" w:hAnsi="Helvetica"/>
                                <w:sz w:val="22"/>
                              </w:rPr>
                            </w:pPr>
                            <w:r>
                              <w:rPr>
                                <w:rFonts w:ascii="Helvetica" w:hAnsi="Helvetica"/>
                                <w:noProof/>
                                <w:sz w:val="22"/>
                              </w:rPr>
                              <w:drawing>
                                <wp:inline distT="0" distB="0" distL="0" distR="0" wp14:anchorId="690F32EA" wp14:editId="072134C5">
                                  <wp:extent cx="3235325" cy="1924050"/>
                                  <wp:effectExtent l="0" t="0" r="3175" b="0"/>
                                  <wp:docPr id="34" name="Pictur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6_x_60_ cultrured marble Tub.jp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35325" cy="19240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C1CE9" w:rsidRPr="005D2B4E" w:rsidRDefault="000C1CE9" w:rsidP="000C1CE9">
                            <w:pPr>
                              <w:pStyle w:val="PhotoBox"/>
                            </w:pPr>
                          </w:p>
                          <w:p w:rsidR="000C1CE9" w:rsidRPr="005D2B4E" w:rsidRDefault="000C1CE9" w:rsidP="00CA12DC">
                            <w:pPr>
                              <w:pStyle w:val="PhotoBox"/>
                            </w:pPr>
                          </w:p>
                          <w:p w:rsidR="000C1CE9" w:rsidRPr="005D2B4E" w:rsidRDefault="000C1CE9" w:rsidP="000C1CE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" o:spid="_x0000_s1043" type="#_x0000_t202" style="position:absolute;margin-left:224.25pt;margin-top:47.25pt;width:260.65pt;height:157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" fillcolor="#969696" strokecolor="#404040 [2429]" strokeweight="6pt">
                <v:textbox inset="0,0,0,0">
                  <w:txbxContent>
                    <w:p w:rsidR="000C1CE9" w:rsidRPr="005D2B4E" w:rsidRDefault="00595AF6" w:rsidP="00595AF6">
                      <w:pPr>
                        <w:rPr>
                          <w:rFonts w:ascii="Helvetica" w:hAnsi="Helvetica"/>
                          <w:sz w:val="22"/>
                        </w:rPr>
                      </w:pPr>
                      <w:r>
                        <w:rPr>
                          <w:rFonts w:ascii="Helvetica" w:hAnsi="Helvetica"/>
                          <w:noProof/>
                          <w:sz w:val="22"/>
                        </w:rPr>
                        <w:drawing>
                          <wp:inline distT="0" distB="0" distL="0" distR="0" wp14:anchorId="690F32EA" wp14:editId="072134C5">
                            <wp:extent cx="3235325" cy="1924050"/>
                            <wp:effectExtent l="0" t="0" r="3175" b="0"/>
                            <wp:docPr id="34" name="Picture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36_x_60_ cultrured marble Tub.jp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35325" cy="19240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C1CE9" w:rsidRPr="005D2B4E" w:rsidRDefault="000C1CE9" w:rsidP="000C1CE9">
                      <w:pPr>
                        <w:pStyle w:val="PhotoBox"/>
                      </w:pPr>
                    </w:p>
                    <w:p w:rsidR="000C1CE9" w:rsidRPr="005D2B4E" w:rsidRDefault="000C1CE9" w:rsidP="00CA12DC">
                      <w:pPr>
                        <w:pStyle w:val="PhotoBox"/>
                      </w:pPr>
                    </w:p>
                    <w:p w:rsidR="000C1CE9" w:rsidRPr="005D2B4E" w:rsidRDefault="000C1CE9" w:rsidP="000C1CE9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0C1CE9">
        <w:br w:type="page"/>
      </w:r>
      <w:r w:rsidR="0010789C">
        <w:rPr>
          <w:noProof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0DE6B963" wp14:editId="6762C149">
                <wp:simplePos x="0" y="0"/>
                <wp:positionH relativeFrom="column">
                  <wp:posOffset>3086100</wp:posOffset>
                </wp:positionH>
                <wp:positionV relativeFrom="paragraph">
                  <wp:posOffset>4467225</wp:posOffset>
                </wp:positionV>
                <wp:extent cx="3096260" cy="3819525"/>
                <wp:effectExtent l="0" t="0" r="8890" b="9525"/>
                <wp:wrapNone/>
                <wp:docPr id="13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6260" cy="3819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C1CE9" w:rsidRPr="00413E68" w:rsidRDefault="001C764F" w:rsidP="00413E68">
                            <w:pPr>
                              <w:pStyle w:val="BodyCopy"/>
                              <w:spacing w:after="240"/>
                              <w:jc w:val="center"/>
                              <w:rPr>
                                <w:rFonts w:ascii="Kunstler Script" w:hAnsi="Kunstler Script"/>
                                <w:b/>
                                <w:color w:val="262626" w:themeColor="text1" w:themeTint="D9"/>
                                <w:sz w:val="52"/>
                                <w:szCs w:val="52"/>
                              </w:rPr>
                            </w:pPr>
                            <w:r w:rsidRPr="00413E68">
                              <w:rPr>
                                <w:rFonts w:ascii="Kunstler Script" w:hAnsi="Kunstler Script"/>
                                <w:b/>
                                <w:color w:val="262626" w:themeColor="text1" w:themeTint="D9"/>
                                <w:sz w:val="52"/>
                                <w:szCs w:val="52"/>
                              </w:rPr>
                              <w:t>T</w:t>
                            </w:r>
                            <w:r w:rsidR="005E733F" w:rsidRPr="00413E68">
                              <w:rPr>
                                <w:rFonts w:ascii="Kunstler Script" w:hAnsi="Kunstler Script"/>
                                <w:b/>
                                <w:color w:val="262626" w:themeColor="text1" w:themeTint="D9"/>
                                <w:sz w:val="52"/>
                                <w:szCs w:val="52"/>
                              </w:rPr>
                              <w:t>ile P</w:t>
                            </w:r>
                            <w:r w:rsidRPr="00413E68">
                              <w:rPr>
                                <w:rFonts w:ascii="Kunstler Script" w:hAnsi="Kunstler Script"/>
                                <w:b/>
                                <w:color w:val="262626" w:themeColor="text1" w:themeTint="D9"/>
                                <w:sz w:val="52"/>
                                <w:szCs w:val="52"/>
                              </w:rPr>
                              <w:t>anel Backsplashes</w:t>
                            </w:r>
                          </w:p>
                          <w:p w:rsidR="000C1CE9" w:rsidRDefault="00056E78" w:rsidP="006B616E">
                            <w:pPr>
                              <w:pStyle w:val="paragraphtextwhite"/>
                              <w:rPr>
                                <w:rFonts w:ascii="Constantia" w:hAnsi="Constantia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nstantia" w:hAnsi="Constantia"/>
                                <w:b/>
                                <w:sz w:val="22"/>
                                <w:szCs w:val="22"/>
                              </w:rPr>
                              <w:t xml:space="preserve">    </w:t>
                            </w:r>
                            <w:r w:rsidR="004C3AAE">
                              <w:rPr>
                                <w:rFonts w:ascii="Constantia" w:hAnsi="Constantia"/>
                                <w:b/>
                                <w:sz w:val="22"/>
                                <w:szCs w:val="22"/>
                              </w:rPr>
                              <w:t>Our BCM</w:t>
                            </w:r>
                            <w:r w:rsidR="005E733F">
                              <w:rPr>
                                <w:rFonts w:ascii="Constantia" w:hAnsi="Constantia"/>
                                <w:b/>
                                <w:sz w:val="22"/>
                                <w:szCs w:val="22"/>
                              </w:rPr>
                              <w:t xml:space="preserve"> tile panel backsplashes are a solid panel with all the properties you expect</w:t>
                            </w:r>
                            <w:r w:rsidR="004C3AAE">
                              <w:rPr>
                                <w:rFonts w:ascii="Constantia" w:hAnsi="Constantia"/>
                                <w:b/>
                                <w:sz w:val="22"/>
                                <w:szCs w:val="22"/>
                              </w:rPr>
                              <w:t xml:space="preserve"> from Bishop Custom Marble</w:t>
                            </w:r>
                            <w:r w:rsidR="005E733F">
                              <w:rPr>
                                <w:rFonts w:ascii="Constantia" w:hAnsi="Constantia"/>
                                <w:b/>
                                <w:sz w:val="22"/>
                                <w:szCs w:val="22"/>
                              </w:rPr>
                              <w:t>, nonporous, beautiful, easy to maintain, and durable without the price tag of traditional tile. With over 12 colors to choose from we can help you find a match for your taste, from grays &amp; blacks to browns, creams, and greens, we’ve got you covered.</w:t>
                            </w:r>
                          </w:p>
                          <w:p w:rsidR="00056E78" w:rsidRDefault="00056E78" w:rsidP="006B616E">
                            <w:pPr>
                              <w:pStyle w:val="paragraphtextwhite"/>
                              <w:rPr>
                                <w:rFonts w:ascii="Constantia" w:hAnsi="Constantia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:rsidR="00D67C38" w:rsidRDefault="00D07ACA" w:rsidP="00D07ACA">
                            <w:pPr>
                              <w:pStyle w:val="paragraphtextwhite"/>
                              <w:rPr>
                                <w:rFonts w:ascii="Constantia" w:hAnsi="Constantia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nstantia" w:hAnsi="Constantia"/>
                                <w:b/>
                                <w:sz w:val="22"/>
                                <w:szCs w:val="22"/>
                              </w:rPr>
                              <w:t>The Tile panel backsplash</w:t>
                            </w:r>
                            <w:r w:rsidR="00D67C38">
                              <w:rPr>
                                <w:rFonts w:ascii="Constantia" w:hAnsi="Constantia"/>
                                <w:b/>
                                <w:sz w:val="22"/>
                                <w:szCs w:val="22"/>
                              </w:rPr>
                              <w:t xml:space="preserve"> has a textured surface and does n</w:t>
                            </w:r>
                            <w:r>
                              <w:rPr>
                                <w:rFonts w:ascii="Constantia" w:hAnsi="Constantia"/>
                                <w:b/>
                                <w:sz w:val="22"/>
                                <w:szCs w:val="22"/>
                              </w:rPr>
                              <w:t>ot require any sealing and is hygienic.</w:t>
                            </w:r>
                          </w:p>
                          <w:p w:rsidR="00D67C38" w:rsidRDefault="00D67C38" w:rsidP="00D07ACA">
                            <w:pPr>
                              <w:pStyle w:val="paragraphtextwhite"/>
                              <w:rPr>
                                <w:rFonts w:ascii="Constantia" w:hAnsi="Constantia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:rsidR="00CE1ED0" w:rsidRDefault="00D07ACA" w:rsidP="00D07ACA">
                            <w:pPr>
                              <w:pStyle w:val="paragraphtextwhite"/>
                              <w:rPr>
                                <w:rFonts w:ascii="Constantia" w:hAnsi="Constantia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nstantia" w:hAnsi="Constantia"/>
                                <w:b/>
                                <w:sz w:val="22"/>
                                <w:szCs w:val="22"/>
                              </w:rPr>
                              <w:t>Tile panel backsplashes are a very popular choice in kitchens and bathrooms. It is the definition of elegance and can make any kitchen or bathroom feel luxurious, while adding value to your home.</w:t>
                            </w:r>
                          </w:p>
                          <w:p w:rsidR="000C1CE9" w:rsidRDefault="00D07ACA" w:rsidP="00CE1ED0">
                            <w:pPr>
                              <w:pStyle w:val="paragraphtextwhite"/>
                              <w:jc w:val="right"/>
                              <w:rPr>
                                <w:rFonts w:asciiTheme="majorHAnsi" w:hAnsiTheme="majorHAnsi"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nstantia" w:hAnsi="Constantia"/>
                                <w:b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CE1ED0" w:rsidRPr="00CE1ED0">
                              <w:rPr>
                                <w:rFonts w:asciiTheme="majorHAnsi" w:hAnsiTheme="majorHAnsi"/>
                                <w:color w:val="FFFFFF" w:themeColor="background1"/>
                                <w:sz w:val="22"/>
                                <w:szCs w:val="22"/>
                              </w:rPr>
                              <w:t>CCB# 189822</w:t>
                            </w:r>
                          </w:p>
                          <w:p w:rsidR="00CE1ED0" w:rsidRPr="00CE1ED0" w:rsidRDefault="00CE1ED0" w:rsidP="00D07ACA">
                            <w:pPr>
                              <w:pStyle w:val="paragraphtextwhite"/>
                              <w:rPr>
                                <w:rFonts w:ascii="Constantia" w:hAnsi="Constanti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" o:spid="_x0000_s1044" type="#_x0000_t202" style="position:absolute;margin-left:243pt;margin-top:351.75pt;width:243.8pt;height:300.7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SMksAIAALQFAAAOAAAAZHJzL2Uyb0RvYy54bWysVG1vmzAQ/j5p/8Hyd8pLCAV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" filled="f" stroked="f">
                <v:textbox inset="0,0,0,0">
                  <w:txbxContent>
                    <w:p w:rsidR="000C1CE9" w:rsidRPr="00413E68" w:rsidRDefault="001C764F" w:rsidP="00413E68">
                      <w:pPr>
                        <w:pStyle w:val="BodyCopy"/>
                        <w:spacing w:after="240"/>
                        <w:jc w:val="center"/>
                        <w:rPr>
                          <w:rFonts w:ascii="Kunstler Script" w:hAnsi="Kunstler Script"/>
                          <w:b/>
                          <w:color w:val="262626" w:themeColor="text1" w:themeTint="D9"/>
                          <w:sz w:val="52"/>
                          <w:szCs w:val="52"/>
                        </w:rPr>
                      </w:pPr>
                      <w:r w:rsidRPr="00413E68">
                        <w:rPr>
                          <w:rFonts w:ascii="Kunstler Script" w:hAnsi="Kunstler Script"/>
                          <w:b/>
                          <w:color w:val="262626" w:themeColor="text1" w:themeTint="D9"/>
                          <w:sz w:val="52"/>
                          <w:szCs w:val="52"/>
                        </w:rPr>
                        <w:t>T</w:t>
                      </w:r>
                      <w:r w:rsidR="005E733F" w:rsidRPr="00413E68">
                        <w:rPr>
                          <w:rFonts w:ascii="Kunstler Script" w:hAnsi="Kunstler Script"/>
                          <w:b/>
                          <w:color w:val="262626" w:themeColor="text1" w:themeTint="D9"/>
                          <w:sz w:val="52"/>
                          <w:szCs w:val="52"/>
                        </w:rPr>
                        <w:t>ile P</w:t>
                      </w:r>
                      <w:r w:rsidRPr="00413E68">
                        <w:rPr>
                          <w:rFonts w:ascii="Kunstler Script" w:hAnsi="Kunstler Script"/>
                          <w:b/>
                          <w:color w:val="262626" w:themeColor="text1" w:themeTint="D9"/>
                          <w:sz w:val="52"/>
                          <w:szCs w:val="52"/>
                        </w:rPr>
                        <w:t>anel Backsplashes</w:t>
                      </w:r>
                    </w:p>
                    <w:p w:rsidR="000C1CE9" w:rsidRDefault="00056E78" w:rsidP="006B616E">
                      <w:pPr>
                        <w:pStyle w:val="paragraphtextwhite"/>
                        <w:rPr>
                          <w:rFonts w:ascii="Constantia" w:hAnsi="Constantia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Constantia" w:hAnsi="Constantia"/>
                          <w:b/>
                          <w:sz w:val="22"/>
                          <w:szCs w:val="22"/>
                        </w:rPr>
                        <w:t xml:space="preserve">    </w:t>
                      </w:r>
                      <w:r w:rsidR="004C3AAE">
                        <w:rPr>
                          <w:rFonts w:ascii="Constantia" w:hAnsi="Constantia"/>
                          <w:b/>
                          <w:sz w:val="22"/>
                          <w:szCs w:val="22"/>
                        </w:rPr>
                        <w:t>Our BCM</w:t>
                      </w:r>
                      <w:r w:rsidR="005E733F">
                        <w:rPr>
                          <w:rFonts w:ascii="Constantia" w:hAnsi="Constantia"/>
                          <w:b/>
                          <w:sz w:val="22"/>
                          <w:szCs w:val="22"/>
                        </w:rPr>
                        <w:t xml:space="preserve"> tile panel backsplashes are a solid panel with all the properties you expect</w:t>
                      </w:r>
                      <w:r w:rsidR="004C3AAE">
                        <w:rPr>
                          <w:rFonts w:ascii="Constantia" w:hAnsi="Constantia"/>
                          <w:b/>
                          <w:sz w:val="22"/>
                          <w:szCs w:val="22"/>
                        </w:rPr>
                        <w:t xml:space="preserve"> from Bishop Custom Marble</w:t>
                      </w:r>
                      <w:r w:rsidR="005E733F">
                        <w:rPr>
                          <w:rFonts w:ascii="Constantia" w:hAnsi="Constantia"/>
                          <w:b/>
                          <w:sz w:val="22"/>
                          <w:szCs w:val="22"/>
                        </w:rPr>
                        <w:t>, nonporous, beautiful, easy to maintain, and durable without the price tag of traditional tile. With over 12 colors to choose from we can help you find a match for your taste, from grays &amp; blacks to browns, creams, and greens, we’ve got you covered.</w:t>
                      </w:r>
                    </w:p>
                    <w:p w:rsidR="00056E78" w:rsidRDefault="00056E78" w:rsidP="006B616E">
                      <w:pPr>
                        <w:pStyle w:val="paragraphtextwhite"/>
                        <w:rPr>
                          <w:rFonts w:ascii="Constantia" w:hAnsi="Constantia"/>
                          <w:b/>
                          <w:sz w:val="22"/>
                          <w:szCs w:val="22"/>
                        </w:rPr>
                      </w:pPr>
                    </w:p>
                    <w:p w:rsidR="00D67C38" w:rsidRDefault="00D07ACA" w:rsidP="00D07ACA">
                      <w:pPr>
                        <w:pStyle w:val="paragraphtextwhite"/>
                        <w:rPr>
                          <w:rFonts w:ascii="Constantia" w:hAnsi="Constantia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Constantia" w:hAnsi="Constantia"/>
                          <w:b/>
                          <w:sz w:val="22"/>
                          <w:szCs w:val="22"/>
                        </w:rPr>
                        <w:t>The Tile panel backsplash</w:t>
                      </w:r>
                      <w:r w:rsidR="00D67C38">
                        <w:rPr>
                          <w:rFonts w:ascii="Constantia" w:hAnsi="Constantia"/>
                          <w:b/>
                          <w:sz w:val="22"/>
                          <w:szCs w:val="22"/>
                        </w:rPr>
                        <w:t xml:space="preserve"> has a textured surface and does n</w:t>
                      </w:r>
                      <w:r>
                        <w:rPr>
                          <w:rFonts w:ascii="Constantia" w:hAnsi="Constantia"/>
                          <w:b/>
                          <w:sz w:val="22"/>
                          <w:szCs w:val="22"/>
                        </w:rPr>
                        <w:t>ot require any sealing and is hygienic.</w:t>
                      </w:r>
                    </w:p>
                    <w:p w:rsidR="00D67C38" w:rsidRDefault="00D67C38" w:rsidP="00D07ACA">
                      <w:pPr>
                        <w:pStyle w:val="paragraphtextwhite"/>
                        <w:rPr>
                          <w:rFonts w:ascii="Constantia" w:hAnsi="Constantia"/>
                          <w:b/>
                          <w:sz w:val="22"/>
                          <w:szCs w:val="22"/>
                        </w:rPr>
                      </w:pPr>
                    </w:p>
                    <w:p w:rsidR="00CE1ED0" w:rsidRDefault="00D07ACA" w:rsidP="00D07ACA">
                      <w:pPr>
                        <w:pStyle w:val="paragraphtextwhite"/>
                        <w:rPr>
                          <w:rFonts w:ascii="Constantia" w:hAnsi="Constantia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Constantia" w:hAnsi="Constantia"/>
                          <w:b/>
                          <w:sz w:val="22"/>
                          <w:szCs w:val="22"/>
                        </w:rPr>
                        <w:t>Tile panel backsplashes are a very popular choice in kitchens and bathrooms. It is the definition of elegance and can make any kitchen or bathroom feel luxurious, while adding value to your home.</w:t>
                      </w:r>
                    </w:p>
                    <w:p w:rsidR="000C1CE9" w:rsidRDefault="00D07ACA" w:rsidP="00CE1ED0">
                      <w:pPr>
                        <w:pStyle w:val="paragraphtextwhite"/>
                        <w:jc w:val="right"/>
                        <w:rPr>
                          <w:rFonts w:asciiTheme="majorHAnsi" w:hAnsiTheme="majorHAnsi"/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rFonts w:ascii="Constantia" w:hAnsi="Constantia"/>
                          <w:b/>
                          <w:sz w:val="22"/>
                          <w:szCs w:val="22"/>
                        </w:rPr>
                        <w:t xml:space="preserve"> </w:t>
                      </w:r>
                      <w:r w:rsidR="00CE1ED0" w:rsidRPr="00CE1ED0">
                        <w:rPr>
                          <w:rFonts w:asciiTheme="majorHAnsi" w:hAnsiTheme="majorHAnsi"/>
                          <w:color w:val="FFFFFF" w:themeColor="background1"/>
                          <w:sz w:val="22"/>
                          <w:szCs w:val="22"/>
                        </w:rPr>
                        <w:t>CCB# 189822</w:t>
                      </w:r>
                    </w:p>
                    <w:p w:rsidR="00CE1ED0" w:rsidRPr="00CE1ED0" w:rsidRDefault="00CE1ED0" w:rsidP="00D07ACA">
                      <w:pPr>
                        <w:pStyle w:val="paragraphtextwhite"/>
                        <w:rPr>
                          <w:rFonts w:ascii="Constantia" w:hAnsi="Constantia"/>
                          <w:b/>
                          <w:color w:val="FFFFFF" w:themeColor="background1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14AF4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FC5BC5C" wp14:editId="1FD7E107">
                <wp:simplePos x="0" y="0"/>
                <wp:positionH relativeFrom="column">
                  <wp:posOffset>-876300</wp:posOffset>
                </wp:positionH>
                <wp:positionV relativeFrom="paragraph">
                  <wp:posOffset>5340350</wp:posOffset>
                </wp:positionV>
                <wp:extent cx="3600450" cy="285750"/>
                <wp:effectExtent l="0" t="0" r="0" b="0"/>
                <wp:wrapNone/>
                <wp:docPr id="11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0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C1CE9" w:rsidRPr="00114AF4" w:rsidRDefault="00114AF4" w:rsidP="00114AF4">
                            <w:pPr>
                              <w:pStyle w:val="Byline"/>
                              <w:jc w:val="center"/>
                              <w:rPr>
                                <w:rFonts w:ascii="Constantia" w:hAnsi="Constantia"/>
                                <w:i/>
                                <w:color w:val="auto"/>
                                <w:sz w:val="24"/>
                              </w:rPr>
                            </w:pPr>
                            <w:r w:rsidRPr="00114AF4">
                              <w:rPr>
                                <w:rFonts w:ascii="Constantia" w:hAnsi="Constantia"/>
                                <w:i/>
                                <w:color w:val="auto"/>
                                <w:sz w:val="24"/>
                              </w:rPr>
                              <w:t xml:space="preserve">Our </w:t>
                            </w:r>
                            <w:r w:rsidR="00555273">
                              <w:rPr>
                                <w:rFonts w:ascii="Constantia" w:hAnsi="Constantia"/>
                                <w:i/>
                                <w:color w:val="auto"/>
                                <w:sz w:val="24"/>
                              </w:rPr>
                              <w:t>Safari &amp; Sandcastle T</w:t>
                            </w:r>
                            <w:r w:rsidRPr="00114AF4">
                              <w:rPr>
                                <w:rFonts w:ascii="Constantia" w:hAnsi="Constantia"/>
                                <w:i/>
                                <w:color w:val="auto"/>
                                <w:sz w:val="24"/>
                              </w:rPr>
                              <w:t>ile panel backsplash</w:t>
                            </w:r>
                          </w:p>
                          <w:p w:rsidR="000C1CE9" w:rsidRPr="0071743B" w:rsidRDefault="000C1CE9" w:rsidP="000C1CE9">
                            <w:pPr>
                              <w:pStyle w:val="Byline"/>
                              <w:rPr>
                                <w:color w:val="FFFFFF"/>
                                <w:sz w:val="36"/>
                              </w:rPr>
                            </w:pPr>
                          </w:p>
                          <w:p w:rsidR="000C1CE9" w:rsidRPr="005D2B4E" w:rsidRDefault="000C1CE9" w:rsidP="000C1CE9">
                            <w:pPr>
                              <w:jc w:val="center"/>
                              <w:rPr>
                                <w:color w:val="FF4F00"/>
                                <w:sz w:val="4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" o:spid="_x0000_s1045" type="#_x0000_t202" style="position:absolute;margin-left:-69pt;margin-top:420.5pt;width:283.5pt;height:22.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" filled="f" stroked="f">
                <v:textbox inset="0,0,0,0">
                  <w:txbxContent>
                    <w:p w:rsidR="000C1CE9" w:rsidRPr="00114AF4" w:rsidRDefault="00114AF4" w:rsidP="00114AF4">
                      <w:pPr>
                        <w:pStyle w:val="Byline"/>
                        <w:jc w:val="center"/>
                        <w:rPr>
                          <w:rFonts w:ascii="Constantia" w:hAnsi="Constantia"/>
                          <w:i/>
                          <w:color w:val="auto"/>
                          <w:sz w:val="24"/>
                        </w:rPr>
                      </w:pPr>
                      <w:r w:rsidRPr="00114AF4">
                        <w:rPr>
                          <w:rFonts w:ascii="Constantia" w:hAnsi="Constantia"/>
                          <w:i/>
                          <w:color w:val="auto"/>
                          <w:sz w:val="24"/>
                        </w:rPr>
                        <w:t xml:space="preserve">Our </w:t>
                      </w:r>
                      <w:r w:rsidR="00555273">
                        <w:rPr>
                          <w:rFonts w:ascii="Constantia" w:hAnsi="Constantia"/>
                          <w:i/>
                          <w:color w:val="auto"/>
                          <w:sz w:val="24"/>
                        </w:rPr>
                        <w:t>Safari &amp; Sandcastle T</w:t>
                      </w:r>
                      <w:r w:rsidRPr="00114AF4">
                        <w:rPr>
                          <w:rFonts w:ascii="Constantia" w:hAnsi="Constantia"/>
                          <w:i/>
                          <w:color w:val="auto"/>
                          <w:sz w:val="24"/>
                        </w:rPr>
                        <w:t>ile panel backsplash</w:t>
                      </w:r>
                    </w:p>
                    <w:p w:rsidR="000C1CE9" w:rsidRPr="0071743B" w:rsidRDefault="000C1CE9" w:rsidP="000C1CE9">
                      <w:pPr>
                        <w:pStyle w:val="Byline"/>
                        <w:rPr>
                          <w:color w:val="FFFFFF"/>
                          <w:sz w:val="36"/>
                        </w:rPr>
                      </w:pPr>
                    </w:p>
                    <w:p w:rsidR="000C1CE9" w:rsidRPr="005D2B4E" w:rsidRDefault="000C1CE9" w:rsidP="000C1CE9">
                      <w:pPr>
                        <w:jc w:val="center"/>
                        <w:rPr>
                          <w:color w:val="FF4F00"/>
                          <w:sz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C4704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50048" behindDoc="1" locked="0" layoutInCell="1" allowOverlap="1" wp14:anchorId="37E08796" wp14:editId="3BBE4841">
                <wp:simplePos x="0" y="0"/>
                <wp:positionH relativeFrom="column">
                  <wp:posOffset>-847725</wp:posOffset>
                </wp:positionH>
                <wp:positionV relativeFrom="paragraph">
                  <wp:posOffset>5791200</wp:posOffset>
                </wp:positionV>
                <wp:extent cx="3571875" cy="2657475"/>
                <wp:effectExtent l="38100" t="38100" r="47625" b="47625"/>
                <wp:wrapNone/>
                <wp:docPr id="8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1875" cy="265747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85000"/>
                            <a:lumOff val="15000"/>
                          </a:schemeClr>
                        </a:solidFill>
                        <a:ln w="76200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1CE9" w:rsidRPr="0087590A" w:rsidRDefault="00087DBF" w:rsidP="000C1CE9">
                            <w:pPr>
                              <w:jc w:val="center"/>
                              <w:rPr>
                                <w:color w:val="0070C0"/>
                              </w:rPr>
                            </w:pPr>
                            <w:r>
                              <w:rPr>
                                <w:noProof/>
                                <w:color w:val="0070C0"/>
                              </w:rPr>
                              <w:drawing>
                                <wp:inline distT="0" distB="0" distL="0" distR="0" wp14:anchorId="3C352C34" wp14:editId="5EEDA260">
                                  <wp:extent cx="3493981" cy="2619375"/>
                                  <wp:effectExtent l="0" t="0" r="0" b="0"/>
                                  <wp:docPr id="39" name="Pictur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y stix &amp; stones bk spl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95675" cy="26206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" o:spid="_x0000_s1046" type="#_x0000_t202" style="position:absolute;margin-left:-66.75pt;margin-top:456pt;width:281.25pt;height:209.25pt;z-index:-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" fillcolor="#272727 [2749]" strokecolor="#272727 [2749]" strokeweight="6pt">
                <v:textbox inset="0,0,0,0">
                  <w:txbxContent>
                    <w:p w:rsidR="000C1CE9" w:rsidRPr="0087590A" w:rsidRDefault="00087DBF" w:rsidP="000C1CE9">
                      <w:pPr>
                        <w:jc w:val="center"/>
                        <w:rPr>
                          <w:color w:val="0070C0"/>
                        </w:rPr>
                      </w:pPr>
                      <w:r>
                        <w:rPr>
                          <w:noProof/>
                          <w:color w:val="0070C0"/>
                        </w:rPr>
                        <w:drawing>
                          <wp:inline distT="0" distB="0" distL="0" distR="0" wp14:anchorId="3C352C34" wp14:editId="5EEDA260">
                            <wp:extent cx="3493981" cy="2619375"/>
                            <wp:effectExtent l="0" t="0" r="0" b="0"/>
                            <wp:docPr id="39" name="Picture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y stix &amp; stones bk spl.jpg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95675" cy="26206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67C38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288613B2" wp14:editId="3AAE5B25">
                <wp:simplePos x="0" y="0"/>
                <wp:positionH relativeFrom="column">
                  <wp:posOffset>2886075</wp:posOffset>
                </wp:positionH>
                <wp:positionV relativeFrom="paragraph">
                  <wp:posOffset>8286750</wp:posOffset>
                </wp:positionV>
                <wp:extent cx="3514725" cy="457200"/>
                <wp:effectExtent l="0" t="0" r="9525" b="0"/>
                <wp:wrapNone/>
                <wp:docPr id="10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4725" cy="4572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9613BF" w:rsidRPr="009D7F4C" w:rsidRDefault="009613BF" w:rsidP="009613BF">
                            <w:pPr>
                              <w:pStyle w:val="BodyCopy"/>
                              <w:spacing w:line="400" w:lineRule="atLeast"/>
                              <w:jc w:val="center"/>
                              <w:rPr>
                                <w:rFonts w:ascii="Constantia" w:hAnsi="Constantia"/>
                                <w:b/>
                                <w:caps/>
                                <w:color w:val="17365D" w:themeColor="text2" w:themeShade="BF"/>
                                <w:sz w:val="28"/>
                              </w:rPr>
                            </w:pPr>
                            <w:r w:rsidRPr="009D7F4C">
                              <w:rPr>
                                <w:rFonts w:ascii="Constantia" w:hAnsi="Constantia"/>
                                <w:b/>
                                <w:caps/>
                                <w:color w:val="17365D" w:themeColor="text2" w:themeShade="BF"/>
                                <w:sz w:val="28"/>
                              </w:rPr>
                              <w:t>“The New</w:t>
                            </w:r>
                            <w:r>
                              <w:rPr>
                                <w:rFonts w:ascii="Constantia" w:hAnsi="Constantia"/>
                                <w:b/>
                                <w:caps/>
                                <w:color w:val="17365D" w:themeColor="text2" w:themeShade="BF"/>
                                <w:sz w:val="28"/>
                              </w:rPr>
                              <w:t xml:space="preserve"> </w:t>
                            </w:r>
                            <w:r w:rsidRPr="009D7F4C">
                              <w:rPr>
                                <w:rFonts w:ascii="Constantia" w:hAnsi="Constantia"/>
                                <w:b/>
                                <w:caps/>
                                <w:color w:val="17365D" w:themeColor="text2" w:themeShade="BF"/>
                                <w:sz w:val="28"/>
                              </w:rPr>
                              <w:t>Face Of</w:t>
                            </w:r>
                          </w:p>
                          <w:p w:rsidR="009613BF" w:rsidRPr="009D7F4C" w:rsidRDefault="009613BF" w:rsidP="009613BF">
                            <w:pPr>
                              <w:pStyle w:val="BodyCopy"/>
                              <w:spacing w:line="400" w:lineRule="atLeast"/>
                              <w:jc w:val="center"/>
                              <w:rPr>
                                <w:rFonts w:ascii="Constantia" w:hAnsi="Constantia"/>
                                <w:b/>
                                <w:caps/>
                                <w:color w:val="17365D" w:themeColor="text2" w:themeShade="BF"/>
                                <w:sz w:val="28"/>
                              </w:rPr>
                            </w:pPr>
                            <w:r w:rsidRPr="009D7F4C">
                              <w:rPr>
                                <w:rFonts w:ascii="Constantia" w:hAnsi="Constantia"/>
                                <w:b/>
                                <w:caps/>
                                <w:color w:val="17365D" w:themeColor="text2" w:themeShade="BF"/>
                                <w:sz w:val="28"/>
                              </w:rPr>
                              <w:t>Cultured Marble”</w:t>
                            </w:r>
                          </w:p>
                          <w:p w:rsidR="000C1CE9" w:rsidRPr="000A2953" w:rsidRDefault="000C1CE9" w:rsidP="000C1CE9">
                            <w:pPr>
                              <w:spacing w:line="300" w:lineRule="atLeast"/>
                              <w:rPr>
                                <w:color w:val="FFFFFF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047" type="#_x0000_t202" style="position:absolute;margin-left:227.25pt;margin-top:652.5pt;width:276.75pt;height:36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" fillcolor="#7f7f7f [1612]" stroked="f">
                <v:textbox inset="0,0,0,0">
                  <w:txbxContent>
                    <w:p w:rsidR="009613BF" w:rsidRPr="009D7F4C" w:rsidRDefault="009613BF" w:rsidP="009613BF">
                      <w:pPr>
                        <w:pStyle w:val="BodyCopy"/>
                        <w:spacing w:line="400" w:lineRule="atLeast"/>
                        <w:jc w:val="center"/>
                        <w:rPr>
                          <w:rFonts w:ascii="Constantia" w:hAnsi="Constantia"/>
                          <w:b/>
                          <w:caps/>
                          <w:color w:val="17365D" w:themeColor="text2" w:themeShade="BF"/>
                          <w:sz w:val="28"/>
                        </w:rPr>
                      </w:pPr>
                      <w:r w:rsidRPr="009D7F4C">
                        <w:rPr>
                          <w:rFonts w:ascii="Constantia" w:hAnsi="Constantia"/>
                          <w:b/>
                          <w:caps/>
                          <w:color w:val="17365D" w:themeColor="text2" w:themeShade="BF"/>
                          <w:sz w:val="28"/>
                        </w:rPr>
                        <w:t>“The New</w:t>
                      </w:r>
                      <w:r>
                        <w:rPr>
                          <w:rFonts w:ascii="Constantia" w:hAnsi="Constantia"/>
                          <w:b/>
                          <w:caps/>
                          <w:color w:val="17365D" w:themeColor="text2" w:themeShade="BF"/>
                          <w:sz w:val="28"/>
                        </w:rPr>
                        <w:t xml:space="preserve"> </w:t>
                      </w:r>
                      <w:r w:rsidRPr="009D7F4C">
                        <w:rPr>
                          <w:rFonts w:ascii="Constantia" w:hAnsi="Constantia"/>
                          <w:b/>
                          <w:caps/>
                          <w:color w:val="17365D" w:themeColor="text2" w:themeShade="BF"/>
                          <w:sz w:val="28"/>
                        </w:rPr>
                        <w:t>Face Of</w:t>
                      </w:r>
                    </w:p>
                    <w:p w:rsidR="009613BF" w:rsidRPr="009D7F4C" w:rsidRDefault="009613BF" w:rsidP="009613BF">
                      <w:pPr>
                        <w:pStyle w:val="BodyCopy"/>
                        <w:spacing w:line="400" w:lineRule="atLeast"/>
                        <w:jc w:val="center"/>
                        <w:rPr>
                          <w:rFonts w:ascii="Constantia" w:hAnsi="Constantia"/>
                          <w:b/>
                          <w:caps/>
                          <w:color w:val="17365D" w:themeColor="text2" w:themeShade="BF"/>
                          <w:sz w:val="28"/>
                        </w:rPr>
                      </w:pPr>
                      <w:r w:rsidRPr="009D7F4C">
                        <w:rPr>
                          <w:rFonts w:ascii="Constantia" w:hAnsi="Constantia"/>
                          <w:b/>
                          <w:caps/>
                          <w:color w:val="17365D" w:themeColor="text2" w:themeShade="BF"/>
                          <w:sz w:val="28"/>
                        </w:rPr>
                        <w:t>Cultured Marble”</w:t>
                      </w:r>
                    </w:p>
                    <w:p w:rsidR="000C1CE9" w:rsidRPr="000A2953" w:rsidRDefault="000C1CE9" w:rsidP="000C1CE9">
                      <w:pPr>
                        <w:spacing w:line="300" w:lineRule="atLeast"/>
                        <w:rPr>
                          <w:color w:val="FFFFFF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C3AAE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04408327" wp14:editId="39F413A9">
                <wp:simplePos x="0" y="0"/>
                <wp:positionH relativeFrom="column">
                  <wp:posOffset>-714375</wp:posOffset>
                </wp:positionH>
                <wp:positionV relativeFrom="paragraph">
                  <wp:posOffset>-390525</wp:posOffset>
                </wp:positionV>
                <wp:extent cx="3200400" cy="6016625"/>
                <wp:effectExtent l="0" t="0" r="0" b="3175"/>
                <wp:wrapNone/>
                <wp:docPr id="9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6016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86BBC" w:rsidRPr="00413E68" w:rsidRDefault="00413E68" w:rsidP="00413E68">
                            <w:pPr>
                              <w:pStyle w:val="BodyCopy"/>
                              <w:spacing w:after="240"/>
                              <w:jc w:val="center"/>
                              <w:rPr>
                                <w:rFonts w:ascii="Constantia" w:hAnsi="Constantia"/>
                                <w:b/>
                                <w:color w:val="auto"/>
                                <w:sz w:val="30"/>
                              </w:rPr>
                            </w:pPr>
                            <w:r>
                              <w:rPr>
                                <w:rFonts w:ascii="Constantia" w:hAnsi="Constantia"/>
                                <w:b/>
                                <w:noProof/>
                                <w:color w:val="auto"/>
                                <w:sz w:val="30"/>
                              </w:rPr>
                              <w:drawing>
                                <wp:inline distT="0" distB="0" distL="0" distR="0" wp14:anchorId="49E53490" wp14:editId="791E63E8">
                                  <wp:extent cx="2540000" cy="1905000"/>
                                  <wp:effectExtent l="0" t="0" r="0" b="0"/>
                                  <wp:docPr id="46" name="Pictur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olystone Logo #1.jp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0" cy="1905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86BBC" w:rsidRPr="00586BBC">
                              <w:rPr>
                                <w:rFonts w:ascii="Constantia" w:hAnsi="Constantia"/>
                                <w:b/>
                                <w:color w:val="808080" w:themeColor="background1" w:themeShade="80"/>
                                <w:sz w:val="30"/>
                              </w:rPr>
                              <w:t>Kitchen</w:t>
                            </w:r>
                            <w:r w:rsidR="004C3AAE">
                              <w:rPr>
                                <w:rFonts w:ascii="Constantia" w:hAnsi="Constantia"/>
                                <w:b/>
                                <w:color w:val="808080" w:themeColor="background1" w:themeShade="80"/>
                                <w:sz w:val="30"/>
                              </w:rPr>
                              <w:t xml:space="preserve"> Counter Tops</w:t>
                            </w:r>
                          </w:p>
                          <w:p w:rsidR="002E1BAD" w:rsidRDefault="00586BBC" w:rsidP="00586BBC">
                            <w:pPr>
                              <w:pStyle w:val="BodyCopy"/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szCs w:val="22"/>
                                <w:lang w:val="en"/>
                              </w:rPr>
                            </w:pPr>
                            <w:r w:rsidRPr="004C3AAE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4"/>
                                <w:szCs w:val="24"/>
                                <w:lang w:val="en"/>
                              </w:rPr>
                              <w:t xml:space="preserve">       </w:t>
                            </w:r>
                            <w:r w:rsidRPr="00444398">
                              <w:rPr>
                                <w:rFonts w:ascii="Constantia" w:hAnsi="Constantia" w:cs="Arial"/>
                                <w:b/>
                                <w:color w:val="auto"/>
                                <w:sz w:val="24"/>
                                <w:szCs w:val="24"/>
                                <w:lang w:val="en"/>
                              </w:rPr>
                              <w:t>Poly Stone</w:t>
                            </w:r>
                            <w:r w:rsidRPr="00444398">
                              <w:rPr>
                                <w:rFonts w:ascii="Constantia" w:hAnsi="Constantia" w:cs="Arial"/>
                                <w:b/>
                                <w:color w:val="auto"/>
                                <w:sz w:val="22"/>
                                <w:szCs w:val="22"/>
                                <w:lang w:val="en"/>
                              </w:rPr>
                              <w:t xml:space="preserve"> </w:t>
                            </w:r>
                            <w:r w:rsidRPr="001C764F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szCs w:val="22"/>
                                <w:lang w:val="en"/>
                              </w:rPr>
                              <w:t xml:space="preserve">is available in hundreds of color combinations, Classic Design &amp; Premium Design colors. </w:t>
                            </w:r>
                            <w:r w:rsidRPr="00444398">
                              <w:rPr>
                                <w:rFonts w:ascii="Constantia" w:hAnsi="Constantia" w:cs="Arial"/>
                                <w:b/>
                                <w:color w:val="auto"/>
                                <w:sz w:val="24"/>
                                <w:szCs w:val="24"/>
                                <w:lang w:val="en"/>
                              </w:rPr>
                              <w:t>Poly Stone</w:t>
                            </w:r>
                            <w:r w:rsidRPr="004C3AAE">
                              <w:rPr>
                                <w:rFonts w:ascii="Constantia" w:hAnsi="Constantia" w:cs="Arial"/>
                                <w:color w:val="auto"/>
                                <w:sz w:val="22"/>
                                <w:szCs w:val="22"/>
                                <w:lang w:val="en"/>
                              </w:rPr>
                              <w:t xml:space="preserve"> </w:t>
                            </w:r>
                            <w:r w:rsidRPr="001C764F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szCs w:val="22"/>
                                <w:lang w:val="en"/>
                              </w:rPr>
                              <w:t>is a versatile &amp; durable solid surface. It can dramatically enhance almost any surface with</w:t>
                            </w:r>
                            <w:r w:rsidR="00E6569A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szCs w:val="22"/>
                                <w:lang w:val="en"/>
                              </w:rPr>
                              <w:t xml:space="preserve"> spectacular granite colors</w:t>
                            </w:r>
                            <w:r w:rsidRPr="001C764F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szCs w:val="22"/>
                                <w:lang w:val="en"/>
                              </w:rPr>
                              <w:t>.</w:t>
                            </w:r>
                          </w:p>
                          <w:p w:rsidR="00586BBC" w:rsidRPr="001C764F" w:rsidRDefault="00586BBC" w:rsidP="00586BBC">
                            <w:pPr>
                              <w:pStyle w:val="BodyCopy"/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szCs w:val="22"/>
                                <w:lang w:val="en"/>
                              </w:rPr>
                            </w:pPr>
                            <w:r w:rsidRPr="00444398">
                              <w:rPr>
                                <w:rFonts w:ascii="Constantia" w:hAnsi="Constantia" w:cs="Arial"/>
                                <w:b/>
                                <w:color w:val="808080" w:themeColor="background1" w:themeShade="80"/>
                                <w:sz w:val="22"/>
                                <w:szCs w:val="22"/>
                                <w:lang w:val="en"/>
                              </w:rPr>
                              <w:t xml:space="preserve"> </w:t>
                            </w:r>
                            <w:r w:rsidRPr="00444398">
                              <w:rPr>
                                <w:rFonts w:ascii="Constantia" w:hAnsi="Constantia" w:cs="Arial"/>
                                <w:b/>
                                <w:color w:val="auto"/>
                                <w:sz w:val="24"/>
                                <w:szCs w:val="24"/>
                                <w:lang w:val="en"/>
                              </w:rPr>
                              <w:t>Poly Stone</w:t>
                            </w:r>
                            <w:r w:rsidRPr="00444398">
                              <w:rPr>
                                <w:rFonts w:ascii="Constantia" w:hAnsi="Constantia" w:cs="Arial"/>
                                <w:b/>
                                <w:color w:val="auto"/>
                                <w:sz w:val="22"/>
                                <w:szCs w:val="22"/>
                                <w:lang w:val="en"/>
                              </w:rPr>
                              <w:t xml:space="preserve"> </w:t>
                            </w:r>
                            <w:r w:rsidR="00281199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szCs w:val="22"/>
                                <w:lang w:val="en"/>
                              </w:rPr>
                              <w:t>has</w:t>
                            </w:r>
                            <w:bookmarkStart w:id="0" w:name="_GoBack"/>
                            <w:bookmarkEnd w:id="0"/>
                            <w:r w:rsidRPr="001C764F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szCs w:val="22"/>
                                <w:lang w:val="en"/>
                              </w:rPr>
                              <w:t xml:space="preserve"> almost unlimited application potential, used in soli</w:t>
                            </w:r>
                            <w:r w:rsidR="00074BAC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szCs w:val="22"/>
                                <w:lang w:val="en"/>
                              </w:rPr>
                              <w:t>d surfaces kitchen counter tops, in laundry rooms,</w:t>
                            </w:r>
                            <w:r w:rsidRPr="001C764F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szCs w:val="22"/>
                                <w:lang w:val="en"/>
                              </w:rPr>
                              <w:t xml:space="preserve"> bathroom vanities</w:t>
                            </w:r>
                            <w:r w:rsidR="002E1BAD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szCs w:val="22"/>
                                <w:lang w:val="en"/>
                              </w:rPr>
                              <w:t xml:space="preserve"> with or without integrated</w:t>
                            </w:r>
                            <w:r w:rsidR="00E6569A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szCs w:val="22"/>
                                <w:lang w:val="en"/>
                              </w:rPr>
                              <w:t xml:space="preserve"> sink</w:t>
                            </w:r>
                            <w:r w:rsidR="00074BAC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szCs w:val="22"/>
                                <w:lang w:val="en"/>
                              </w:rPr>
                              <w:t>. We can also make tub or shower surrounds, and</w:t>
                            </w:r>
                            <w:r w:rsidRPr="001C764F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szCs w:val="22"/>
                                <w:lang w:val="en"/>
                              </w:rPr>
                              <w:t xml:space="preserve"> wall panels.</w:t>
                            </w:r>
                          </w:p>
                          <w:p w:rsidR="00586BBC" w:rsidRPr="001C764F" w:rsidRDefault="00586BBC" w:rsidP="00586BBC">
                            <w:pPr>
                              <w:pStyle w:val="BodyCopy"/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szCs w:val="22"/>
                                <w:lang w:val="en"/>
                              </w:rPr>
                            </w:pPr>
                          </w:p>
                          <w:p w:rsidR="007157C3" w:rsidRDefault="00586BBC" w:rsidP="007157C3">
                            <w:pPr>
                              <w:pStyle w:val="BodyCopy"/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szCs w:val="22"/>
                                <w:lang w:val="en"/>
                              </w:rPr>
                            </w:pPr>
                            <w:r w:rsidRPr="001C764F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szCs w:val="22"/>
                                <w:lang w:val="en"/>
                              </w:rPr>
                              <w:t xml:space="preserve"> </w:t>
                            </w:r>
                            <w:r w:rsidR="00B755A5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szCs w:val="22"/>
                                <w:lang w:val="en"/>
                              </w:rPr>
                              <w:t xml:space="preserve">       </w:t>
                            </w:r>
                            <w:r w:rsidRPr="00444398">
                              <w:rPr>
                                <w:rFonts w:ascii="Constantia" w:hAnsi="Constantia" w:cs="Arial"/>
                                <w:b/>
                                <w:color w:val="auto"/>
                                <w:sz w:val="24"/>
                                <w:szCs w:val="24"/>
                                <w:lang w:val="en"/>
                              </w:rPr>
                              <w:t>Poly Stone</w:t>
                            </w:r>
                            <w:r w:rsidRPr="004C3AAE">
                              <w:rPr>
                                <w:rFonts w:ascii="Brush Script MT" w:hAnsi="Brush Script MT" w:cs="Arial"/>
                                <w:color w:val="auto"/>
                                <w:sz w:val="22"/>
                                <w:szCs w:val="22"/>
                                <w:lang w:val="en"/>
                              </w:rPr>
                              <w:t xml:space="preserve"> </w:t>
                            </w:r>
                            <w:r w:rsidRPr="001C764F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szCs w:val="22"/>
                                <w:lang w:val="en"/>
                              </w:rPr>
                              <w:t>is Free of ha</w:t>
                            </w:r>
                            <w:r w:rsidR="00056E78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szCs w:val="22"/>
                                <w:lang w:val="en"/>
                              </w:rPr>
                              <w:t xml:space="preserve">zardous pigments and </w:t>
                            </w:r>
                            <w:proofErr w:type="gramStart"/>
                            <w:r w:rsidR="005E733F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szCs w:val="22"/>
                                <w:lang w:val="en"/>
                              </w:rPr>
                              <w:t>additives,</w:t>
                            </w:r>
                            <w:proofErr w:type="gramEnd"/>
                            <w:r w:rsidR="00B755A5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szCs w:val="22"/>
                                <w:lang w:val="en"/>
                              </w:rPr>
                              <w:t xml:space="preserve"> </w:t>
                            </w:r>
                            <w:r w:rsidR="007157C3" w:rsidRPr="00444398">
                              <w:rPr>
                                <w:rFonts w:ascii="Constantia" w:hAnsi="Constantia" w:cs="Arial"/>
                                <w:b/>
                                <w:color w:val="auto"/>
                                <w:sz w:val="24"/>
                                <w:szCs w:val="24"/>
                                <w:lang w:val="en"/>
                              </w:rPr>
                              <w:t>Poly Stone</w:t>
                            </w:r>
                            <w:r w:rsidR="007157C3" w:rsidRPr="007157C3">
                              <w:rPr>
                                <w:color w:val="auto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7157C3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szCs w:val="22"/>
                                <w:lang w:val="en"/>
                              </w:rPr>
                              <w:t>uses</w:t>
                            </w:r>
                            <w:r w:rsidRPr="001C764F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szCs w:val="22"/>
                                <w:lang w:val="en"/>
                              </w:rPr>
                              <w:t xml:space="preserve"> the finest raw materials under a patented process.</w:t>
                            </w:r>
                            <w:r w:rsidR="007157C3" w:rsidRPr="007157C3">
                              <w:rPr>
                                <w:rFonts w:ascii="Brush Script MT" w:hAnsi="Brush Script MT" w:cs="Arial"/>
                                <w:color w:val="auto"/>
                                <w:sz w:val="24"/>
                                <w:szCs w:val="24"/>
                                <w:lang w:val="en"/>
                              </w:rPr>
                              <w:t xml:space="preserve"> </w:t>
                            </w:r>
                            <w:r w:rsidR="007157C3" w:rsidRPr="00444398">
                              <w:rPr>
                                <w:rFonts w:ascii="Constantia" w:hAnsi="Constantia" w:cs="Arial"/>
                                <w:b/>
                                <w:color w:val="auto"/>
                                <w:sz w:val="24"/>
                                <w:szCs w:val="24"/>
                                <w:lang w:val="en"/>
                              </w:rPr>
                              <w:t>Poly Stone</w:t>
                            </w:r>
                            <w:r w:rsidRPr="001C764F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szCs w:val="22"/>
                                <w:lang w:val="en"/>
                              </w:rPr>
                              <w:t xml:space="preserve"> </w:t>
                            </w:r>
                            <w:r w:rsidR="007157C3">
                              <w:rPr>
                                <w:rFonts w:ascii="Constantia" w:hAnsi="Constantia"/>
                                <w:color w:val="808080" w:themeColor="background1" w:themeShade="80"/>
                                <w:sz w:val="22"/>
                                <w:szCs w:val="22"/>
                              </w:rPr>
                              <w:t>g</w:t>
                            </w:r>
                            <w:r w:rsidRPr="001C764F">
                              <w:rPr>
                                <w:rFonts w:ascii="Constantia" w:hAnsi="Constantia"/>
                                <w:color w:val="808080" w:themeColor="background1" w:themeShade="80"/>
                                <w:sz w:val="22"/>
                                <w:szCs w:val="22"/>
                              </w:rPr>
                              <w:t>ranules are a polyester compound, incorporating pure alumina tri-hydrate into the particle.</w:t>
                            </w:r>
                            <w:r w:rsidRPr="001C764F"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szCs w:val="22"/>
                                <w:lang w:val="en"/>
                              </w:rPr>
                              <w:t xml:space="preserve"> </w:t>
                            </w:r>
                          </w:p>
                          <w:p w:rsidR="007157C3" w:rsidRDefault="007157C3" w:rsidP="007157C3">
                            <w:pPr>
                              <w:pStyle w:val="BodyCopy"/>
                              <w:rPr>
                                <w:rFonts w:ascii="Brush Script MT" w:hAnsi="Brush Script MT" w:cs="Arial"/>
                                <w:color w:val="auto"/>
                                <w:sz w:val="24"/>
                                <w:szCs w:val="24"/>
                                <w:lang w:val="en"/>
                              </w:rPr>
                            </w:pPr>
                          </w:p>
                          <w:p w:rsidR="000C1CE9" w:rsidRPr="007157C3" w:rsidRDefault="00586BBC" w:rsidP="007157C3">
                            <w:pPr>
                              <w:pStyle w:val="BodyCopy"/>
                              <w:rPr>
                                <w:rFonts w:ascii="Constantia" w:hAnsi="Constantia" w:cs="Arial"/>
                                <w:color w:val="808080" w:themeColor="background1" w:themeShade="80"/>
                                <w:sz w:val="22"/>
                                <w:szCs w:val="22"/>
                                <w:lang w:val="en"/>
                              </w:rPr>
                            </w:pPr>
                            <w:r w:rsidRPr="00444398">
                              <w:rPr>
                                <w:rFonts w:ascii="Constantia" w:hAnsi="Constantia" w:cs="Arial"/>
                                <w:b/>
                                <w:color w:val="auto"/>
                                <w:sz w:val="24"/>
                                <w:szCs w:val="24"/>
                                <w:lang w:val="en"/>
                              </w:rPr>
                              <w:t>Poly Stone</w:t>
                            </w:r>
                            <w:r w:rsidRPr="007157C3">
                              <w:rPr>
                                <w:color w:val="auto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1C764F">
                              <w:rPr>
                                <w:rFonts w:ascii="Constantia" w:hAnsi="Constantia"/>
                                <w:color w:val="808080" w:themeColor="background1" w:themeShade="80"/>
                                <w:sz w:val="22"/>
                                <w:szCs w:val="22"/>
                              </w:rPr>
                              <w:t>is UV resistant, fire resistant, chemical and stain resistant</w:t>
                            </w:r>
                            <w:r w:rsidR="002E1BAD">
                              <w:rPr>
                                <w:rFonts w:ascii="Constantia" w:hAnsi="Constantia"/>
                                <w:color w:val="808080" w:themeColor="background1" w:themeShade="80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048" type="#_x0000_t202" style="position:absolute;margin-left:-56.25pt;margin-top:-30.75pt;width:252pt;height:473.7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" filled="f" stroked="f">
                <v:textbox inset="0,0,0,0">
                  <w:txbxContent>
                    <w:p w:rsidR="00586BBC" w:rsidRPr="00413E68" w:rsidRDefault="00413E68" w:rsidP="00413E68">
                      <w:pPr>
                        <w:pStyle w:val="BodyCopy"/>
                        <w:spacing w:after="240"/>
                        <w:jc w:val="center"/>
                        <w:rPr>
                          <w:rFonts w:ascii="Constantia" w:hAnsi="Constantia"/>
                          <w:b/>
                          <w:color w:val="auto"/>
                          <w:sz w:val="30"/>
                        </w:rPr>
                      </w:pPr>
                      <w:r>
                        <w:rPr>
                          <w:rFonts w:ascii="Constantia" w:hAnsi="Constantia"/>
                          <w:b/>
                          <w:noProof/>
                          <w:color w:val="auto"/>
                          <w:sz w:val="30"/>
                        </w:rPr>
                        <w:drawing>
                          <wp:inline distT="0" distB="0" distL="0" distR="0" wp14:anchorId="49E53490" wp14:editId="791E63E8">
                            <wp:extent cx="2540000" cy="1905000"/>
                            <wp:effectExtent l="0" t="0" r="0" b="0"/>
                            <wp:docPr id="46" name="Picture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olystone Logo #1.jpg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40000" cy="1905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86BBC" w:rsidRPr="00586BBC">
                        <w:rPr>
                          <w:rFonts w:ascii="Constantia" w:hAnsi="Constantia"/>
                          <w:b/>
                          <w:color w:val="808080" w:themeColor="background1" w:themeShade="80"/>
                          <w:sz w:val="30"/>
                        </w:rPr>
                        <w:t>Kitchen</w:t>
                      </w:r>
                      <w:r w:rsidR="004C3AAE">
                        <w:rPr>
                          <w:rFonts w:ascii="Constantia" w:hAnsi="Constantia"/>
                          <w:b/>
                          <w:color w:val="808080" w:themeColor="background1" w:themeShade="80"/>
                          <w:sz w:val="30"/>
                        </w:rPr>
                        <w:t xml:space="preserve"> Counter Tops</w:t>
                      </w:r>
                    </w:p>
                    <w:p w:rsidR="002E1BAD" w:rsidRDefault="00586BBC" w:rsidP="00586BBC">
                      <w:pPr>
                        <w:pStyle w:val="BodyCopy"/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szCs w:val="22"/>
                          <w:lang w:val="en"/>
                        </w:rPr>
                      </w:pPr>
                      <w:r w:rsidRPr="004C3AAE">
                        <w:rPr>
                          <w:rFonts w:ascii="Constantia" w:hAnsi="Constantia" w:cs="Arial"/>
                          <w:color w:val="808080" w:themeColor="background1" w:themeShade="80"/>
                          <w:sz w:val="24"/>
                          <w:szCs w:val="24"/>
                          <w:lang w:val="en"/>
                        </w:rPr>
                        <w:t xml:space="preserve">       </w:t>
                      </w:r>
                      <w:r w:rsidRPr="00444398">
                        <w:rPr>
                          <w:rFonts w:ascii="Constantia" w:hAnsi="Constantia" w:cs="Arial"/>
                          <w:b/>
                          <w:color w:val="auto"/>
                          <w:sz w:val="24"/>
                          <w:szCs w:val="24"/>
                          <w:lang w:val="en"/>
                        </w:rPr>
                        <w:t>Poly Stone</w:t>
                      </w:r>
                      <w:r w:rsidRPr="00444398">
                        <w:rPr>
                          <w:rFonts w:ascii="Constantia" w:hAnsi="Constantia" w:cs="Arial"/>
                          <w:b/>
                          <w:color w:val="auto"/>
                          <w:sz w:val="22"/>
                          <w:szCs w:val="22"/>
                          <w:lang w:val="en"/>
                        </w:rPr>
                        <w:t xml:space="preserve"> </w:t>
                      </w:r>
                      <w:r w:rsidRPr="001C764F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szCs w:val="22"/>
                          <w:lang w:val="en"/>
                        </w:rPr>
                        <w:t xml:space="preserve">is available in hundreds of color combinations, Classic Design &amp; Premium Design colors. </w:t>
                      </w:r>
                      <w:r w:rsidRPr="00444398">
                        <w:rPr>
                          <w:rFonts w:ascii="Constantia" w:hAnsi="Constantia" w:cs="Arial"/>
                          <w:b/>
                          <w:color w:val="auto"/>
                          <w:sz w:val="24"/>
                          <w:szCs w:val="24"/>
                          <w:lang w:val="en"/>
                        </w:rPr>
                        <w:t>Poly Stone</w:t>
                      </w:r>
                      <w:r w:rsidRPr="004C3AAE">
                        <w:rPr>
                          <w:rFonts w:ascii="Constantia" w:hAnsi="Constantia" w:cs="Arial"/>
                          <w:color w:val="auto"/>
                          <w:sz w:val="22"/>
                          <w:szCs w:val="22"/>
                          <w:lang w:val="en"/>
                        </w:rPr>
                        <w:t xml:space="preserve"> </w:t>
                      </w:r>
                      <w:r w:rsidRPr="001C764F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szCs w:val="22"/>
                          <w:lang w:val="en"/>
                        </w:rPr>
                        <w:t>is a versatile &amp; durable solid surface. It can dramatically enhance almost any surface with</w:t>
                      </w:r>
                      <w:r w:rsidR="00E6569A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szCs w:val="22"/>
                          <w:lang w:val="en"/>
                        </w:rPr>
                        <w:t xml:space="preserve"> spectacular granite colors</w:t>
                      </w:r>
                      <w:r w:rsidRPr="001C764F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szCs w:val="22"/>
                          <w:lang w:val="en"/>
                        </w:rPr>
                        <w:t>.</w:t>
                      </w:r>
                    </w:p>
                    <w:p w:rsidR="00586BBC" w:rsidRPr="001C764F" w:rsidRDefault="00586BBC" w:rsidP="00586BBC">
                      <w:pPr>
                        <w:pStyle w:val="BodyCopy"/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szCs w:val="22"/>
                          <w:lang w:val="en"/>
                        </w:rPr>
                      </w:pPr>
                      <w:r w:rsidRPr="00444398">
                        <w:rPr>
                          <w:rFonts w:ascii="Constantia" w:hAnsi="Constantia" w:cs="Arial"/>
                          <w:b/>
                          <w:color w:val="808080" w:themeColor="background1" w:themeShade="80"/>
                          <w:sz w:val="22"/>
                          <w:szCs w:val="22"/>
                          <w:lang w:val="en"/>
                        </w:rPr>
                        <w:t xml:space="preserve"> </w:t>
                      </w:r>
                      <w:r w:rsidRPr="00444398">
                        <w:rPr>
                          <w:rFonts w:ascii="Constantia" w:hAnsi="Constantia" w:cs="Arial"/>
                          <w:b/>
                          <w:color w:val="auto"/>
                          <w:sz w:val="24"/>
                          <w:szCs w:val="24"/>
                          <w:lang w:val="en"/>
                        </w:rPr>
                        <w:t>Poly Stone</w:t>
                      </w:r>
                      <w:r w:rsidRPr="00444398">
                        <w:rPr>
                          <w:rFonts w:ascii="Constantia" w:hAnsi="Constantia" w:cs="Arial"/>
                          <w:b/>
                          <w:color w:val="auto"/>
                          <w:sz w:val="22"/>
                          <w:szCs w:val="22"/>
                          <w:lang w:val="en"/>
                        </w:rPr>
                        <w:t xml:space="preserve"> </w:t>
                      </w:r>
                      <w:r w:rsidR="00281199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szCs w:val="22"/>
                          <w:lang w:val="en"/>
                        </w:rPr>
                        <w:t>has</w:t>
                      </w:r>
                      <w:bookmarkStart w:id="1" w:name="_GoBack"/>
                      <w:bookmarkEnd w:id="1"/>
                      <w:r w:rsidRPr="001C764F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szCs w:val="22"/>
                          <w:lang w:val="en"/>
                        </w:rPr>
                        <w:t xml:space="preserve"> almost unlimited application potential, used in soli</w:t>
                      </w:r>
                      <w:r w:rsidR="00074BAC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szCs w:val="22"/>
                          <w:lang w:val="en"/>
                        </w:rPr>
                        <w:t>d surfaces kitchen counter tops, in laundry rooms,</w:t>
                      </w:r>
                      <w:r w:rsidRPr="001C764F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szCs w:val="22"/>
                          <w:lang w:val="en"/>
                        </w:rPr>
                        <w:t xml:space="preserve"> bathroom vanities</w:t>
                      </w:r>
                      <w:r w:rsidR="002E1BAD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szCs w:val="22"/>
                          <w:lang w:val="en"/>
                        </w:rPr>
                        <w:t xml:space="preserve"> with or without integrated</w:t>
                      </w:r>
                      <w:r w:rsidR="00E6569A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szCs w:val="22"/>
                          <w:lang w:val="en"/>
                        </w:rPr>
                        <w:t xml:space="preserve"> sink</w:t>
                      </w:r>
                      <w:r w:rsidR="00074BAC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szCs w:val="22"/>
                          <w:lang w:val="en"/>
                        </w:rPr>
                        <w:t>. We can also make tub or shower surrounds, and</w:t>
                      </w:r>
                      <w:r w:rsidRPr="001C764F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szCs w:val="22"/>
                          <w:lang w:val="en"/>
                        </w:rPr>
                        <w:t xml:space="preserve"> wall panels.</w:t>
                      </w:r>
                    </w:p>
                    <w:p w:rsidR="00586BBC" w:rsidRPr="001C764F" w:rsidRDefault="00586BBC" w:rsidP="00586BBC">
                      <w:pPr>
                        <w:pStyle w:val="BodyCopy"/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szCs w:val="22"/>
                          <w:lang w:val="en"/>
                        </w:rPr>
                      </w:pPr>
                    </w:p>
                    <w:p w:rsidR="007157C3" w:rsidRDefault="00586BBC" w:rsidP="007157C3">
                      <w:pPr>
                        <w:pStyle w:val="BodyCopy"/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szCs w:val="22"/>
                          <w:lang w:val="en"/>
                        </w:rPr>
                      </w:pPr>
                      <w:r w:rsidRPr="001C764F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szCs w:val="22"/>
                          <w:lang w:val="en"/>
                        </w:rPr>
                        <w:t xml:space="preserve"> </w:t>
                      </w:r>
                      <w:r w:rsidR="00B755A5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szCs w:val="22"/>
                          <w:lang w:val="en"/>
                        </w:rPr>
                        <w:t xml:space="preserve">       </w:t>
                      </w:r>
                      <w:r w:rsidRPr="00444398">
                        <w:rPr>
                          <w:rFonts w:ascii="Constantia" w:hAnsi="Constantia" w:cs="Arial"/>
                          <w:b/>
                          <w:color w:val="auto"/>
                          <w:sz w:val="24"/>
                          <w:szCs w:val="24"/>
                          <w:lang w:val="en"/>
                        </w:rPr>
                        <w:t>Poly Stone</w:t>
                      </w:r>
                      <w:r w:rsidRPr="004C3AAE">
                        <w:rPr>
                          <w:rFonts w:ascii="Brush Script MT" w:hAnsi="Brush Script MT" w:cs="Arial"/>
                          <w:color w:val="auto"/>
                          <w:sz w:val="22"/>
                          <w:szCs w:val="22"/>
                          <w:lang w:val="en"/>
                        </w:rPr>
                        <w:t xml:space="preserve"> </w:t>
                      </w:r>
                      <w:r w:rsidRPr="001C764F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szCs w:val="22"/>
                          <w:lang w:val="en"/>
                        </w:rPr>
                        <w:t>is Free of ha</w:t>
                      </w:r>
                      <w:r w:rsidR="00056E78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szCs w:val="22"/>
                          <w:lang w:val="en"/>
                        </w:rPr>
                        <w:t xml:space="preserve">zardous pigments and </w:t>
                      </w:r>
                      <w:proofErr w:type="gramStart"/>
                      <w:r w:rsidR="005E733F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szCs w:val="22"/>
                          <w:lang w:val="en"/>
                        </w:rPr>
                        <w:t>additives,</w:t>
                      </w:r>
                      <w:proofErr w:type="gramEnd"/>
                      <w:r w:rsidR="00B755A5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szCs w:val="22"/>
                          <w:lang w:val="en"/>
                        </w:rPr>
                        <w:t xml:space="preserve"> </w:t>
                      </w:r>
                      <w:r w:rsidR="007157C3" w:rsidRPr="00444398">
                        <w:rPr>
                          <w:rFonts w:ascii="Constantia" w:hAnsi="Constantia" w:cs="Arial"/>
                          <w:b/>
                          <w:color w:val="auto"/>
                          <w:sz w:val="24"/>
                          <w:szCs w:val="24"/>
                          <w:lang w:val="en"/>
                        </w:rPr>
                        <w:t>Poly Stone</w:t>
                      </w:r>
                      <w:r w:rsidR="007157C3" w:rsidRPr="007157C3">
                        <w:rPr>
                          <w:color w:val="auto"/>
                          <w:sz w:val="22"/>
                          <w:szCs w:val="22"/>
                        </w:rPr>
                        <w:t xml:space="preserve"> </w:t>
                      </w:r>
                      <w:r w:rsidR="007157C3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szCs w:val="22"/>
                          <w:lang w:val="en"/>
                        </w:rPr>
                        <w:t>uses</w:t>
                      </w:r>
                      <w:r w:rsidRPr="001C764F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szCs w:val="22"/>
                          <w:lang w:val="en"/>
                        </w:rPr>
                        <w:t xml:space="preserve"> the finest raw materials under a patented process.</w:t>
                      </w:r>
                      <w:r w:rsidR="007157C3" w:rsidRPr="007157C3">
                        <w:rPr>
                          <w:rFonts w:ascii="Brush Script MT" w:hAnsi="Brush Script MT" w:cs="Arial"/>
                          <w:color w:val="auto"/>
                          <w:sz w:val="24"/>
                          <w:szCs w:val="24"/>
                          <w:lang w:val="en"/>
                        </w:rPr>
                        <w:t xml:space="preserve"> </w:t>
                      </w:r>
                      <w:r w:rsidR="007157C3" w:rsidRPr="00444398">
                        <w:rPr>
                          <w:rFonts w:ascii="Constantia" w:hAnsi="Constantia" w:cs="Arial"/>
                          <w:b/>
                          <w:color w:val="auto"/>
                          <w:sz w:val="24"/>
                          <w:szCs w:val="24"/>
                          <w:lang w:val="en"/>
                        </w:rPr>
                        <w:t>Poly Stone</w:t>
                      </w:r>
                      <w:r w:rsidRPr="001C764F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szCs w:val="22"/>
                          <w:lang w:val="en"/>
                        </w:rPr>
                        <w:t xml:space="preserve"> </w:t>
                      </w:r>
                      <w:r w:rsidR="007157C3">
                        <w:rPr>
                          <w:rFonts w:ascii="Constantia" w:hAnsi="Constantia"/>
                          <w:color w:val="808080" w:themeColor="background1" w:themeShade="80"/>
                          <w:sz w:val="22"/>
                          <w:szCs w:val="22"/>
                        </w:rPr>
                        <w:t>g</w:t>
                      </w:r>
                      <w:r w:rsidRPr="001C764F">
                        <w:rPr>
                          <w:rFonts w:ascii="Constantia" w:hAnsi="Constantia"/>
                          <w:color w:val="808080" w:themeColor="background1" w:themeShade="80"/>
                          <w:sz w:val="22"/>
                          <w:szCs w:val="22"/>
                        </w:rPr>
                        <w:t>ranules are a polyester compound, incorporating pure alumina tri-hydrate into the particle.</w:t>
                      </w:r>
                      <w:r w:rsidRPr="001C764F"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szCs w:val="22"/>
                          <w:lang w:val="en"/>
                        </w:rPr>
                        <w:t xml:space="preserve"> </w:t>
                      </w:r>
                    </w:p>
                    <w:p w:rsidR="007157C3" w:rsidRDefault="007157C3" w:rsidP="007157C3">
                      <w:pPr>
                        <w:pStyle w:val="BodyCopy"/>
                        <w:rPr>
                          <w:rFonts w:ascii="Brush Script MT" w:hAnsi="Brush Script MT" w:cs="Arial"/>
                          <w:color w:val="auto"/>
                          <w:sz w:val="24"/>
                          <w:szCs w:val="24"/>
                          <w:lang w:val="en"/>
                        </w:rPr>
                      </w:pPr>
                    </w:p>
                    <w:p w:rsidR="000C1CE9" w:rsidRPr="007157C3" w:rsidRDefault="00586BBC" w:rsidP="007157C3">
                      <w:pPr>
                        <w:pStyle w:val="BodyCopy"/>
                        <w:rPr>
                          <w:rFonts w:ascii="Constantia" w:hAnsi="Constantia" w:cs="Arial"/>
                          <w:color w:val="808080" w:themeColor="background1" w:themeShade="80"/>
                          <w:sz w:val="22"/>
                          <w:szCs w:val="22"/>
                          <w:lang w:val="en"/>
                        </w:rPr>
                      </w:pPr>
                      <w:r w:rsidRPr="00444398">
                        <w:rPr>
                          <w:rFonts w:ascii="Constantia" w:hAnsi="Constantia" w:cs="Arial"/>
                          <w:b/>
                          <w:color w:val="auto"/>
                          <w:sz w:val="24"/>
                          <w:szCs w:val="24"/>
                          <w:lang w:val="en"/>
                        </w:rPr>
                        <w:t>Poly Stone</w:t>
                      </w:r>
                      <w:r w:rsidRPr="007157C3">
                        <w:rPr>
                          <w:color w:val="auto"/>
                          <w:sz w:val="22"/>
                          <w:szCs w:val="22"/>
                        </w:rPr>
                        <w:t xml:space="preserve"> </w:t>
                      </w:r>
                      <w:r w:rsidRPr="001C764F">
                        <w:rPr>
                          <w:rFonts w:ascii="Constantia" w:hAnsi="Constantia"/>
                          <w:color w:val="808080" w:themeColor="background1" w:themeShade="80"/>
                          <w:sz w:val="22"/>
                          <w:szCs w:val="22"/>
                        </w:rPr>
                        <w:t>is UV resistant, fire resistant, chemical and stain resistant</w:t>
                      </w:r>
                      <w:r w:rsidR="002E1BAD">
                        <w:rPr>
                          <w:rFonts w:ascii="Constantia" w:hAnsi="Constantia"/>
                          <w:color w:val="808080" w:themeColor="background1" w:themeShade="80"/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056E78">
        <w:rPr>
          <w:noProof/>
          <w:szCs w:val="20"/>
        </w:rPr>
        <w:drawing>
          <wp:anchor distT="0" distB="0" distL="114300" distR="114300" simplePos="0" relativeHeight="251640832" behindDoc="1" locked="0" layoutInCell="1" allowOverlap="1" wp14:anchorId="63A2FF7A" wp14:editId="7F2FD74A">
            <wp:simplePos x="0" y="0"/>
            <wp:positionH relativeFrom="column">
              <wp:posOffset>-1143000</wp:posOffset>
            </wp:positionH>
            <wp:positionV relativeFrom="paragraph">
              <wp:posOffset>-847725</wp:posOffset>
            </wp:positionV>
            <wp:extent cx="7772400" cy="9944100"/>
            <wp:effectExtent l="0" t="0" r="0" b="0"/>
            <wp:wrapNone/>
            <wp:docPr id="44" name="Picture 44" descr="Modern_RealEstate_Newsletter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Modern_RealEstate_Newsletter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2D63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26C3B54B" wp14:editId="3D0ECB7F">
                <wp:simplePos x="0" y="0"/>
                <wp:positionH relativeFrom="column">
                  <wp:posOffset>-904875</wp:posOffset>
                </wp:positionH>
                <wp:positionV relativeFrom="paragraph">
                  <wp:posOffset>-800100</wp:posOffset>
                </wp:positionV>
                <wp:extent cx="7305675" cy="904875"/>
                <wp:effectExtent l="0" t="0" r="28575" b="28575"/>
                <wp:wrapNone/>
                <wp:docPr id="14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05675" cy="90487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75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txbx>
                        <w:txbxContent>
                          <w:p w:rsidR="000E2D63" w:rsidRDefault="000E2D63" w:rsidP="00EA091C">
                            <w:pPr>
                              <w:pStyle w:val="Headline"/>
                              <w:rPr>
                                <w:rFonts w:ascii="Constantia" w:hAnsi="Constantia"/>
                                <w:sz w:val="50"/>
                              </w:rPr>
                            </w:pPr>
                          </w:p>
                          <w:p w:rsidR="000C1CE9" w:rsidRPr="009D7F4C" w:rsidRDefault="00586BBC" w:rsidP="00EA091C">
                            <w:pPr>
                              <w:pStyle w:val="Headline"/>
                              <w:rPr>
                                <w:rFonts w:ascii="Constantia" w:hAnsi="Constantia"/>
                                <w:sz w:val="50"/>
                              </w:rPr>
                            </w:pPr>
                            <w:r>
                              <w:rPr>
                                <w:rFonts w:ascii="Constantia" w:hAnsi="Constantia"/>
                                <w:sz w:val="50"/>
                              </w:rPr>
                              <w:t>Bishop Custom Marble</w:t>
                            </w:r>
                          </w:p>
                          <w:p w:rsidR="00EA091C" w:rsidRPr="00EA091C" w:rsidRDefault="00EA091C" w:rsidP="00EA091C">
                            <w:pPr>
                              <w:pStyle w:val="Headline"/>
                              <w:jc w:val="left"/>
                              <w:rPr>
                                <w:color w:val="auto"/>
                                <w:sz w:val="5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" o:spid="_x0000_s1049" type="#_x0000_t202" style="position:absolute;margin-left:-71.25pt;margin-top:-63pt;width:575.25pt;height:71.2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" fillcolor="#17365d [2415]" strokecolor="#7f7f7f [1612]">
                <v:textbox inset="0,0,0,0">
                  <w:txbxContent>
                    <w:p w:rsidR="000E2D63" w:rsidRDefault="000E2D63" w:rsidP="00EA091C">
                      <w:pPr>
                        <w:pStyle w:val="Headline"/>
                        <w:rPr>
                          <w:rFonts w:ascii="Constantia" w:hAnsi="Constantia"/>
                          <w:sz w:val="50"/>
                        </w:rPr>
                      </w:pPr>
                    </w:p>
                    <w:p w:rsidR="000C1CE9" w:rsidRPr="009D7F4C" w:rsidRDefault="00586BBC" w:rsidP="00EA091C">
                      <w:pPr>
                        <w:pStyle w:val="Headline"/>
                        <w:rPr>
                          <w:rFonts w:ascii="Constantia" w:hAnsi="Constantia"/>
                          <w:sz w:val="50"/>
                        </w:rPr>
                      </w:pPr>
                      <w:r>
                        <w:rPr>
                          <w:rFonts w:ascii="Constantia" w:hAnsi="Constantia"/>
                          <w:sz w:val="50"/>
                        </w:rPr>
                        <w:t>Bishop Custom Marble</w:t>
                      </w:r>
                    </w:p>
                    <w:p w:rsidR="00EA091C" w:rsidRPr="00EA091C" w:rsidRDefault="00EA091C" w:rsidP="00EA091C">
                      <w:pPr>
                        <w:pStyle w:val="Headline"/>
                        <w:jc w:val="left"/>
                        <w:rPr>
                          <w:color w:val="auto"/>
                          <w:sz w:val="5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707B7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53120" behindDoc="1" locked="0" layoutInCell="1" allowOverlap="1" wp14:anchorId="7BA1AB63" wp14:editId="0438F685">
                <wp:simplePos x="0" y="0"/>
                <wp:positionH relativeFrom="column">
                  <wp:posOffset>3117850</wp:posOffset>
                </wp:positionH>
                <wp:positionV relativeFrom="paragraph">
                  <wp:posOffset>333375</wp:posOffset>
                </wp:positionV>
                <wp:extent cx="3066415" cy="4086225"/>
                <wp:effectExtent l="41275" t="38100" r="45085" b="38100"/>
                <wp:wrapNone/>
                <wp:docPr id="15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6415" cy="408622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n w="7620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1CE9" w:rsidRPr="005D2B4E" w:rsidRDefault="006707B7" w:rsidP="0087590A">
                            <w:pPr>
                              <w:pStyle w:val="PhotoBox"/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0574F1" wp14:editId="1B643E3C">
                                  <wp:extent cx="2990850" cy="3990975"/>
                                  <wp:effectExtent l="0" t="0" r="0" b="9525"/>
                                  <wp:docPr id="49" name="Picture 49" descr="C:\Users\Owner\Downloads\Ty stix &amp; stones kitche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2" descr="C:\Users\Owner\Downloads\Ty stix &amp; stones kitche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0850" cy="3990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" o:spid="_x0000_s1050" type="#_x0000_t202" style="position:absolute;margin-left:245.5pt;margin-top:26.25pt;width:241.45pt;height:321.75pt;z-index:-2516633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" fillcolor="#404040 [2429]" strokecolor="#404040 [2429]" strokeweight="6pt">
                <v:textbox inset="0,0,0,0">
                  <w:txbxContent>
                    <w:p w:rsidR="000C1CE9" w:rsidRPr="005D2B4E" w:rsidRDefault="006707B7" w:rsidP="0087590A">
                      <w:pPr>
                        <w:pStyle w:val="PhotoBox"/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B0574F1" wp14:editId="1B643E3C">
                            <wp:extent cx="2990850" cy="3990975"/>
                            <wp:effectExtent l="0" t="0" r="0" b="9525"/>
                            <wp:docPr id="49" name="Picture 49" descr="C:\Users\Owner\Downloads\Ty stix &amp; stones kitche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2" descr="C:\Users\Owner\Downloads\Ty stix &amp; stones kitche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0850" cy="3990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C1CE9">
        <w:br w:type="page"/>
      </w:r>
      <w:r w:rsidR="00B755A5">
        <w:rPr>
          <w:noProof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1111152B" wp14:editId="5765DD79">
                <wp:simplePos x="0" y="0"/>
                <wp:positionH relativeFrom="column">
                  <wp:posOffset>2257425</wp:posOffset>
                </wp:positionH>
                <wp:positionV relativeFrom="paragraph">
                  <wp:posOffset>6124575</wp:posOffset>
                </wp:positionV>
                <wp:extent cx="4032885" cy="2219325"/>
                <wp:effectExtent l="0" t="0" r="5715" b="9525"/>
                <wp:wrapNone/>
                <wp:docPr id="1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2885" cy="2219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7D4C" w:rsidRPr="00E37D4C" w:rsidRDefault="00B755A5" w:rsidP="00B755A5">
                            <w:pPr>
                              <w:pStyle w:val="Adressee"/>
                              <w:rPr>
                                <w:color w:val="auto"/>
                              </w:rPr>
                            </w:pPr>
                            <w:r>
                              <w:rPr>
                                <w:color w:val="auto"/>
                              </w:rPr>
                              <w:t xml:space="preserve">       </w:t>
                            </w:r>
                            <w:r>
                              <w:rPr>
                                <w:noProof/>
                                <w:color w:val="auto"/>
                              </w:rPr>
                              <w:drawing>
                                <wp:inline distT="0" distB="0" distL="0" distR="0" wp14:anchorId="051B7E61" wp14:editId="0ACC123A">
                                  <wp:extent cx="1664335" cy="2219325"/>
                                  <wp:effectExtent l="0" t="0" r="0" b="9525"/>
                                  <wp:docPr id="38" name="Picture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.jpeg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64335" cy="22193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color w:val="auto"/>
                              </w:rPr>
                              <w:t xml:space="preserve">      </w:t>
                            </w:r>
                            <w:r>
                              <w:rPr>
                                <w:noProof/>
                                <w:color w:val="auto"/>
                              </w:rPr>
                              <w:drawing>
                                <wp:inline distT="0" distB="0" distL="0" distR="0" wp14:anchorId="51E3FD62" wp14:editId="327C68ED">
                                  <wp:extent cx="1664335" cy="2219325"/>
                                  <wp:effectExtent l="0" t="0" r="0" b="9525"/>
                                  <wp:docPr id="37" name="Pictur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(1).jpe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64335" cy="22193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E37D4C" w:rsidRPr="00E37D4C">
                              <w:rPr>
                                <w:color w:val="auto"/>
                              </w:rPr>
                              <w:t xml:space="preserve"> </w:t>
                            </w:r>
                          </w:p>
                          <w:p w:rsidR="000C1CE9" w:rsidRPr="00E37D4C" w:rsidRDefault="000C1CE9" w:rsidP="00E37D4C">
                            <w:pPr>
                              <w:pStyle w:val="Adressee"/>
                              <w:jc w:val="center"/>
                              <w:rPr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051" type="#_x0000_t202" style="position:absolute;margin-left:177.75pt;margin-top:482.25pt;width:317.55pt;height:174.7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" filled="f" stroked="f">
                <v:textbox inset="0,0,0,0">
                  <w:txbxContent>
                    <w:p w:rsidR="00E37D4C" w:rsidRPr="00E37D4C" w:rsidRDefault="00B755A5" w:rsidP="00B755A5">
                      <w:pPr>
                        <w:pStyle w:val="Adressee"/>
                        <w:rPr>
                          <w:color w:val="auto"/>
                        </w:rPr>
                      </w:pPr>
                      <w:r>
                        <w:rPr>
                          <w:color w:val="auto"/>
                        </w:rPr>
                        <w:t xml:space="preserve">       </w:t>
                      </w:r>
                      <w:r>
                        <w:rPr>
                          <w:noProof/>
                          <w:color w:val="auto"/>
                        </w:rPr>
                        <w:drawing>
                          <wp:inline distT="0" distB="0" distL="0" distR="0" wp14:anchorId="051B7E61" wp14:editId="0ACC123A">
                            <wp:extent cx="1664335" cy="2219325"/>
                            <wp:effectExtent l="0" t="0" r="0" b="9525"/>
                            <wp:docPr id="38" name="Picture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.jpeg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64335" cy="22193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color w:val="auto"/>
                        </w:rPr>
                        <w:t xml:space="preserve">      </w:t>
                      </w:r>
                      <w:r>
                        <w:rPr>
                          <w:noProof/>
                          <w:color w:val="auto"/>
                        </w:rPr>
                        <w:drawing>
                          <wp:inline distT="0" distB="0" distL="0" distR="0" wp14:anchorId="51E3FD62" wp14:editId="327C68ED">
                            <wp:extent cx="1664335" cy="2219325"/>
                            <wp:effectExtent l="0" t="0" r="0" b="9525"/>
                            <wp:docPr id="37" name="Picture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 (1).jpeg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64335" cy="22193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E37D4C" w:rsidRPr="00E37D4C">
                        <w:rPr>
                          <w:color w:val="auto"/>
                        </w:rPr>
                        <w:t xml:space="preserve"> </w:t>
                      </w:r>
                    </w:p>
                    <w:p w:rsidR="000C1CE9" w:rsidRPr="00E37D4C" w:rsidRDefault="000C1CE9" w:rsidP="00E37D4C">
                      <w:pPr>
                        <w:pStyle w:val="Adressee"/>
                        <w:jc w:val="center"/>
                        <w:rPr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755A5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3C684C7C" wp14:editId="084AF60F">
                <wp:simplePos x="0" y="0"/>
                <wp:positionH relativeFrom="column">
                  <wp:posOffset>2333625</wp:posOffset>
                </wp:positionH>
                <wp:positionV relativeFrom="paragraph">
                  <wp:posOffset>4791075</wp:posOffset>
                </wp:positionV>
                <wp:extent cx="4048125" cy="1066165"/>
                <wp:effectExtent l="0" t="0" r="9525" b="635"/>
                <wp:wrapNone/>
                <wp:docPr id="2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48125" cy="1066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6569A" w:rsidRDefault="00E6569A" w:rsidP="00B755A5">
                            <w:pPr>
                              <w:pStyle w:val="Adressee"/>
                              <w:jc w:val="center"/>
                              <w:rPr>
                                <w:color w:val="auto"/>
                              </w:rPr>
                            </w:pPr>
                          </w:p>
                          <w:p w:rsidR="00E6569A" w:rsidRDefault="00E6569A" w:rsidP="00B755A5">
                            <w:pPr>
                              <w:pStyle w:val="Adressee"/>
                              <w:jc w:val="center"/>
                              <w:rPr>
                                <w:color w:val="auto"/>
                              </w:rPr>
                            </w:pPr>
                          </w:p>
                          <w:p w:rsidR="00B755A5" w:rsidRPr="00E37D4C" w:rsidRDefault="00B755A5" w:rsidP="00B755A5">
                            <w:pPr>
                              <w:pStyle w:val="Adressee"/>
                              <w:jc w:val="center"/>
                              <w:rPr>
                                <w:color w:val="auto"/>
                              </w:rPr>
                            </w:pPr>
                            <w:r w:rsidRPr="00E37D4C">
                              <w:rPr>
                                <w:color w:val="auto"/>
                              </w:rPr>
                              <w:t>We are located at</w:t>
                            </w:r>
                          </w:p>
                          <w:p w:rsidR="00B755A5" w:rsidRPr="00E37D4C" w:rsidRDefault="00B755A5" w:rsidP="00B755A5">
                            <w:pPr>
                              <w:pStyle w:val="Adressee"/>
                              <w:jc w:val="center"/>
                              <w:rPr>
                                <w:color w:val="auto"/>
                              </w:rPr>
                            </w:pPr>
                            <w:r w:rsidRPr="00E37D4C">
                              <w:rPr>
                                <w:color w:val="auto"/>
                              </w:rPr>
                              <w:t>1140 Bail</w:t>
                            </w:r>
                            <w:r>
                              <w:rPr>
                                <w:color w:val="auto"/>
                              </w:rPr>
                              <w:t>ey Hill Rd. Off of</w:t>
                            </w:r>
                            <w:r w:rsidRPr="00E37D4C">
                              <w:rPr>
                                <w:color w:val="auto"/>
                              </w:rPr>
                              <w:t xml:space="preserve"> West 11</w:t>
                            </w:r>
                            <w:r w:rsidRPr="00E37D4C">
                              <w:rPr>
                                <w:color w:val="auto"/>
                                <w:vertAlign w:val="superscript"/>
                              </w:rPr>
                              <w:t>th</w:t>
                            </w:r>
                            <w:r w:rsidR="002E309E">
                              <w:rPr>
                                <w:color w:val="auto"/>
                              </w:rPr>
                              <w:t xml:space="preserve"> in Eugene</w:t>
                            </w:r>
                            <w:r w:rsidRPr="00E37D4C">
                              <w:rPr>
                                <w:color w:val="auto"/>
                              </w:rPr>
                              <w:t xml:space="preserve"> </w:t>
                            </w:r>
                          </w:p>
                          <w:p w:rsidR="00B755A5" w:rsidRPr="00E37D4C" w:rsidRDefault="00B755A5" w:rsidP="00E6569A">
                            <w:pPr>
                              <w:pStyle w:val="Adressee"/>
                              <w:rPr>
                                <w:color w:val="auto"/>
                              </w:rPr>
                            </w:pPr>
                            <w:r w:rsidRPr="00E37D4C">
                              <w:rPr>
                                <w:color w:val="auto"/>
                              </w:rPr>
                              <w:t xml:space="preserve"> </w:t>
                            </w:r>
                          </w:p>
                          <w:p w:rsidR="000C1CE9" w:rsidRPr="005D2B4E" w:rsidRDefault="000C1CE9" w:rsidP="000C1CE9">
                            <w:pPr>
                              <w:jc w:val="center"/>
                              <w:rPr>
                                <w:color w:val="FF4F00"/>
                                <w:sz w:val="4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52" type="#_x0000_t202" style="position:absolute;margin-left:183.75pt;margin-top:377.25pt;width:318.75pt;height:83.9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" filled="f" stroked="f">
                <v:textbox inset="0,0,0,0">
                  <w:txbxContent>
                    <w:p w:rsidR="00E6569A" w:rsidRDefault="00E6569A" w:rsidP="00B755A5">
                      <w:pPr>
                        <w:pStyle w:val="Adressee"/>
                        <w:jc w:val="center"/>
                        <w:rPr>
                          <w:color w:val="auto"/>
                        </w:rPr>
                      </w:pPr>
                    </w:p>
                    <w:p w:rsidR="00E6569A" w:rsidRDefault="00E6569A" w:rsidP="00B755A5">
                      <w:pPr>
                        <w:pStyle w:val="Adressee"/>
                        <w:jc w:val="center"/>
                        <w:rPr>
                          <w:color w:val="auto"/>
                        </w:rPr>
                      </w:pPr>
                    </w:p>
                    <w:p w:rsidR="00B755A5" w:rsidRPr="00E37D4C" w:rsidRDefault="00B755A5" w:rsidP="00B755A5">
                      <w:pPr>
                        <w:pStyle w:val="Adressee"/>
                        <w:jc w:val="center"/>
                        <w:rPr>
                          <w:color w:val="auto"/>
                        </w:rPr>
                      </w:pPr>
                      <w:r w:rsidRPr="00E37D4C">
                        <w:rPr>
                          <w:color w:val="auto"/>
                        </w:rPr>
                        <w:t>We are located at</w:t>
                      </w:r>
                    </w:p>
                    <w:p w:rsidR="00B755A5" w:rsidRPr="00E37D4C" w:rsidRDefault="00B755A5" w:rsidP="00B755A5">
                      <w:pPr>
                        <w:pStyle w:val="Adressee"/>
                        <w:jc w:val="center"/>
                        <w:rPr>
                          <w:color w:val="auto"/>
                        </w:rPr>
                      </w:pPr>
                      <w:r w:rsidRPr="00E37D4C">
                        <w:rPr>
                          <w:color w:val="auto"/>
                        </w:rPr>
                        <w:t>1140 Bail</w:t>
                      </w:r>
                      <w:r>
                        <w:rPr>
                          <w:color w:val="auto"/>
                        </w:rPr>
                        <w:t>ey Hill Rd. Off of</w:t>
                      </w:r>
                      <w:r w:rsidRPr="00E37D4C">
                        <w:rPr>
                          <w:color w:val="auto"/>
                        </w:rPr>
                        <w:t xml:space="preserve"> West 11</w:t>
                      </w:r>
                      <w:r w:rsidRPr="00E37D4C">
                        <w:rPr>
                          <w:color w:val="auto"/>
                          <w:vertAlign w:val="superscript"/>
                        </w:rPr>
                        <w:t>th</w:t>
                      </w:r>
                      <w:r w:rsidR="002E309E">
                        <w:rPr>
                          <w:color w:val="auto"/>
                        </w:rPr>
                        <w:t xml:space="preserve"> in Eugene</w:t>
                      </w:r>
                      <w:r w:rsidRPr="00E37D4C">
                        <w:rPr>
                          <w:color w:val="auto"/>
                        </w:rPr>
                        <w:t xml:space="preserve"> </w:t>
                      </w:r>
                    </w:p>
                    <w:p w:rsidR="00B755A5" w:rsidRPr="00E37D4C" w:rsidRDefault="00B755A5" w:rsidP="00E6569A">
                      <w:pPr>
                        <w:pStyle w:val="Adressee"/>
                        <w:rPr>
                          <w:color w:val="auto"/>
                        </w:rPr>
                      </w:pPr>
                      <w:r w:rsidRPr="00E37D4C">
                        <w:rPr>
                          <w:color w:val="auto"/>
                        </w:rPr>
                        <w:t xml:space="preserve"> </w:t>
                      </w:r>
                    </w:p>
                    <w:p w:rsidR="000C1CE9" w:rsidRPr="005D2B4E" w:rsidRDefault="000C1CE9" w:rsidP="000C1CE9">
                      <w:pPr>
                        <w:jc w:val="center"/>
                        <w:rPr>
                          <w:color w:val="FF4F00"/>
                          <w:sz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837CA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3ECE5C17" wp14:editId="0DAFB281">
                <wp:simplePos x="0" y="0"/>
                <wp:positionH relativeFrom="column">
                  <wp:posOffset>-914400</wp:posOffset>
                </wp:positionH>
                <wp:positionV relativeFrom="paragraph">
                  <wp:posOffset>6124575</wp:posOffset>
                </wp:positionV>
                <wp:extent cx="2781300" cy="2505075"/>
                <wp:effectExtent l="0" t="0" r="0" b="9525"/>
                <wp:wrapNone/>
                <wp:docPr id="6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1300" cy="2505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67B7" w:rsidRPr="00555273" w:rsidRDefault="007D67B7" w:rsidP="00114AF4">
                            <w:pPr>
                              <w:spacing w:line="220" w:lineRule="atLeast"/>
                              <w:jc w:val="center"/>
                              <w:rPr>
                                <w:rFonts w:asciiTheme="majorHAnsi" w:hAnsiTheme="majorHAnsi"/>
                                <w:color w:val="17365D" w:themeColor="text2" w:themeShade="BF"/>
                                <w:sz w:val="22"/>
                                <w:szCs w:val="22"/>
                              </w:rPr>
                            </w:pPr>
                            <w:r w:rsidRPr="00555273">
                              <w:rPr>
                                <w:rFonts w:asciiTheme="majorHAnsi" w:hAnsiTheme="majorHAnsi"/>
                                <w:color w:val="17365D" w:themeColor="text2" w:themeShade="BF"/>
                                <w:sz w:val="22"/>
                                <w:szCs w:val="22"/>
                              </w:rPr>
                              <w:t>1140 Bailey Hill Rd.</w:t>
                            </w:r>
                          </w:p>
                          <w:p w:rsidR="007D67B7" w:rsidRDefault="007D67B7" w:rsidP="00114AF4">
                            <w:pPr>
                              <w:spacing w:line="220" w:lineRule="atLeast"/>
                              <w:jc w:val="center"/>
                              <w:rPr>
                                <w:rFonts w:asciiTheme="majorHAnsi" w:hAnsiTheme="majorHAnsi"/>
                                <w:color w:val="17365D" w:themeColor="text2" w:themeShade="BF"/>
                                <w:sz w:val="22"/>
                                <w:szCs w:val="22"/>
                              </w:rPr>
                            </w:pPr>
                            <w:r w:rsidRPr="00555273">
                              <w:rPr>
                                <w:rFonts w:asciiTheme="majorHAnsi" w:hAnsiTheme="majorHAnsi"/>
                                <w:color w:val="17365D" w:themeColor="text2" w:themeShade="BF"/>
                                <w:sz w:val="22"/>
                                <w:szCs w:val="22"/>
                              </w:rPr>
                              <w:t>Eugene Or. 97402</w:t>
                            </w:r>
                          </w:p>
                          <w:p w:rsidR="00555273" w:rsidRPr="00555273" w:rsidRDefault="00555273" w:rsidP="00114AF4">
                            <w:pPr>
                              <w:spacing w:line="220" w:lineRule="atLeast"/>
                              <w:jc w:val="center"/>
                              <w:rPr>
                                <w:rFonts w:asciiTheme="majorHAnsi" w:hAnsiTheme="majorHAnsi"/>
                                <w:color w:val="17365D" w:themeColor="text2" w:themeShade="BF"/>
                                <w:sz w:val="22"/>
                                <w:szCs w:val="22"/>
                              </w:rPr>
                            </w:pPr>
                          </w:p>
                          <w:p w:rsidR="00114AF4" w:rsidRDefault="00114AF4" w:rsidP="00114AF4">
                            <w:pPr>
                              <w:spacing w:line="200" w:lineRule="exact"/>
                              <w:jc w:val="center"/>
                              <w:rPr>
                                <w:rFonts w:asciiTheme="majorHAnsi" w:hAnsiTheme="majorHAnsi"/>
                                <w:color w:val="17365D" w:themeColor="text2" w:themeShade="BF"/>
                                <w:sz w:val="22"/>
                                <w:szCs w:val="22"/>
                              </w:rPr>
                            </w:pPr>
                            <w:r w:rsidRPr="00555273">
                              <w:rPr>
                                <w:rFonts w:asciiTheme="majorHAnsi" w:hAnsiTheme="majorHAnsi"/>
                                <w:color w:val="17365D" w:themeColor="text2" w:themeShade="BF"/>
                                <w:sz w:val="22"/>
                                <w:szCs w:val="22"/>
                              </w:rPr>
                              <w:t>Office (541) 654-0666     Fax (541) 654-0140</w:t>
                            </w:r>
                          </w:p>
                          <w:p w:rsidR="00555273" w:rsidRPr="00555273" w:rsidRDefault="00555273" w:rsidP="00114AF4">
                            <w:pPr>
                              <w:spacing w:line="200" w:lineRule="exact"/>
                              <w:jc w:val="center"/>
                              <w:rPr>
                                <w:rFonts w:asciiTheme="majorHAnsi" w:hAnsiTheme="majorHAnsi"/>
                                <w:color w:val="17365D" w:themeColor="text2" w:themeShade="BF"/>
                                <w:sz w:val="22"/>
                                <w:szCs w:val="22"/>
                              </w:rPr>
                            </w:pPr>
                          </w:p>
                          <w:p w:rsidR="00114AF4" w:rsidRDefault="00114AF4" w:rsidP="00114AF4">
                            <w:pPr>
                              <w:spacing w:line="200" w:lineRule="exact"/>
                              <w:jc w:val="center"/>
                              <w:rPr>
                                <w:rFonts w:asciiTheme="majorHAnsi" w:hAnsiTheme="majorHAnsi"/>
                                <w:color w:val="17365D" w:themeColor="text2" w:themeShade="BF"/>
                                <w:sz w:val="22"/>
                                <w:szCs w:val="22"/>
                              </w:rPr>
                            </w:pPr>
                            <w:r w:rsidRPr="00555273">
                              <w:rPr>
                                <w:rFonts w:asciiTheme="majorHAnsi" w:hAnsiTheme="majorHAnsi"/>
                                <w:color w:val="17365D" w:themeColor="text2" w:themeShade="BF"/>
                                <w:sz w:val="22"/>
                                <w:szCs w:val="22"/>
                              </w:rPr>
                              <w:t>Office Hours: Mon- Fri</w:t>
                            </w:r>
                            <w:r w:rsidR="006A24BD">
                              <w:rPr>
                                <w:rFonts w:asciiTheme="majorHAnsi" w:hAnsiTheme="majorHAnsi"/>
                                <w:color w:val="17365D" w:themeColor="text2" w:themeShade="BF"/>
                                <w:sz w:val="22"/>
                                <w:szCs w:val="22"/>
                              </w:rPr>
                              <w:t xml:space="preserve">day  </w:t>
                            </w:r>
                            <w:r w:rsidRPr="00555273">
                              <w:rPr>
                                <w:rFonts w:asciiTheme="majorHAnsi" w:hAnsiTheme="majorHAnsi"/>
                                <w:color w:val="17365D" w:themeColor="text2" w:themeShade="BF"/>
                                <w:sz w:val="22"/>
                                <w:szCs w:val="22"/>
                              </w:rPr>
                              <w:t xml:space="preserve"> 9:00am – 5:00pm</w:t>
                            </w:r>
                          </w:p>
                          <w:p w:rsidR="00555273" w:rsidRPr="00555273" w:rsidRDefault="00555273" w:rsidP="00114AF4">
                            <w:pPr>
                              <w:spacing w:line="200" w:lineRule="exact"/>
                              <w:jc w:val="center"/>
                              <w:rPr>
                                <w:rFonts w:asciiTheme="majorHAnsi" w:hAnsiTheme="majorHAnsi"/>
                                <w:color w:val="9C7D0D"/>
                                <w:sz w:val="22"/>
                                <w:szCs w:val="22"/>
                              </w:rPr>
                            </w:pPr>
                          </w:p>
                          <w:p w:rsidR="00127B20" w:rsidRPr="00127B20" w:rsidRDefault="00127B20" w:rsidP="00114AF4">
                            <w:pPr>
                              <w:spacing w:line="200" w:lineRule="exact"/>
                              <w:jc w:val="center"/>
                              <w:rPr>
                                <w:rFonts w:asciiTheme="majorHAnsi" w:hAnsiTheme="majorHAnsi"/>
                                <w:color w:val="17365D" w:themeColor="text2" w:themeShade="BF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17365D" w:themeColor="text2" w:themeShade="BF"/>
                                <w:sz w:val="22"/>
                                <w:szCs w:val="22"/>
                              </w:rPr>
                              <w:t>BishopCustomM</w:t>
                            </w:r>
                            <w:r w:rsidRPr="00127B20">
                              <w:rPr>
                                <w:rFonts w:asciiTheme="majorHAnsi" w:hAnsiTheme="majorHAnsi"/>
                                <w:color w:val="17365D" w:themeColor="text2" w:themeShade="BF"/>
                                <w:sz w:val="22"/>
                                <w:szCs w:val="22"/>
                              </w:rPr>
                              <w:t>arble.com</w:t>
                            </w:r>
                          </w:p>
                          <w:p w:rsidR="00127B20" w:rsidRDefault="00127B20" w:rsidP="00114AF4">
                            <w:pPr>
                              <w:spacing w:line="200" w:lineRule="exact"/>
                              <w:jc w:val="center"/>
                              <w:rPr>
                                <w:rFonts w:asciiTheme="majorHAnsi" w:hAnsiTheme="majorHAnsi"/>
                                <w:color w:val="9C7D0D"/>
                                <w:sz w:val="22"/>
                                <w:szCs w:val="22"/>
                              </w:rPr>
                            </w:pPr>
                          </w:p>
                          <w:p w:rsidR="00114AF4" w:rsidRDefault="00281199" w:rsidP="00114AF4">
                            <w:pPr>
                              <w:spacing w:line="200" w:lineRule="exact"/>
                              <w:jc w:val="center"/>
                              <w:rPr>
                                <w:rFonts w:asciiTheme="majorHAnsi" w:hAnsiTheme="majorHAnsi"/>
                                <w:color w:val="9C7D0D"/>
                                <w:sz w:val="22"/>
                                <w:szCs w:val="22"/>
                              </w:rPr>
                            </w:pPr>
                            <w:hyperlink r:id="rId24" w:history="1">
                              <w:r w:rsidR="00555273" w:rsidRPr="00347CDE">
                                <w:rPr>
                                  <w:rStyle w:val="Hyperlink"/>
                                  <w:rFonts w:asciiTheme="majorHAnsi" w:hAnsiTheme="majorHAnsi"/>
                                  <w:sz w:val="22"/>
                                  <w:szCs w:val="22"/>
                                </w:rPr>
                                <w:t>BishopCustomMarble@gmail.com</w:t>
                              </w:r>
                            </w:hyperlink>
                            <w:r w:rsidR="00555273">
                              <w:rPr>
                                <w:rFonts w:asciiTheme="majorHAnsi" w:hAnsiTheme="majorHAnsi"/>
                                <w:color w:val="9C7D0D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:rsidR="00555273" w:rsidRPr="00555273" w:rsidRDefault="00555273" w:rsidP="00114AF4">
                            <w:pPr>
                              <w:spacing w:line="200" w:lineRule="exact"/>
                              <w:jc w:val="center"/>
                              <w:rPr>
                                <w:rFonts w:asciiTheme="majorHAnsi" w:hAnsiTheme="majorHAnsi"/>
                                <w:color w:val="9C7D0D"/>
                                <w:sz w:val="22"/>
                                <w:szCs w:val="22"/>
                              </w:rPr>
                            </w:pPr>
                          </w:p>
                          <w:p w:rsidR="00114AF4" w:rsidRPr="00114AF4" w:rsidRDefault="00114AF4" w:rsidP="00114AF4">
                            <w:pPr>
                              <w:spacing w:line="200" w:lineRule="exact"/>
                              <w:jc w:val="center"/>
                              <w:rPr>
                                <w:rFonts w:ascii="Constantia" w:hAnsi="Constantia"/>
                                <w:color w:val="17365D" w:themeColor="text2" w:themeShade="BF"/>
                                <w:sz w:val="22"/>
                                <w:szCs w:val="22"/>
                              </w:rPr>
                            </w:pPr>
                            <w:r w:rsidRPr="00555273">
                              <w:rPr>
                                <w:rFonts w:asciiTheme="majorHAnsi" w:hAnsiTheme="majorHAnsi"/>
                                <w:color w:val="17365D" w:themeColor="text2" w:themeShade="BF"/>
                                <w:sz w:val="22"/>
                                <w:szCs w:val="22"/>
                              </w:rPr>
                              <w:t>CCB# 189822</w:t>
                            </w:r>
                          </w:p>
                          <w:p w:rsidR="000C1CE9" w:rsidRPr="00B7691D" w:rsidRDefault="000C1CE9" w:rsidP="000C1CE9">
                            <w:pPr>
                              <w:spacing w:line="200" w:lineRule="exact"/>
                              <w:jc w:val="center"/>
                              <w:rPr>
                                <w:color w:val="9C7D0D"/>
                                <w:sz w:val="20"/>
                              </w:rPr>
                            </w:pPr>
                          </w:p>
                          <w:p w:rsidR="000C1CE9" w:rsidRPr="00B7691D" w:rsidRDefault="000C1CE9" w:rsidP="000C1CE9">
                            <w:pPr>
                              <w:spacing w:line="200" w:lineRule="exact"/>
                              <w:ind w:left="720" w:hanging="720"/>
                              <w:rPr>
                                <w:color w:val="9C7D0D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53" type="#_x0000_t202" style="position:absolute;margin-left:-1in;margin-top:482.25pt;width:219pt;height:197.2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" filled="f" stroked="f">
                <v:textbox inset="0,0,0,0">
                  <w:txbxContent>
                    <w:p w:rsidR="007D67B7" w:rsidRPr="00555273" w:rsidRDefault="007D67B7" w:rsidP="00114AF4">
                      <w:pPr>
                        <w:spacing w:line="220" w:lineRule="atLeast"/>
                        <w:jc w:val="center"/>
                        <w:rPr>
                          <w:rFonts w:asciiTheme="majorHAnsi" w:hAnsiTheme="majorHAnsi"/>
                          <w:color w:val="17365D" w:themeColor="text2" w:themeShade="BF"/>
                          <w:sz w:val="22"/>
                          <w:szCs w:val="22"/>
                        </w:rPr>
                      </w:pPr>
                      <w:r w:rsidRPr="00555273">
                        <w:rPr>
                          <w:rFonts w:asciiTheme="majorHAnsi" w:hAnsiTheme="majorHAnsi"/>
                          <w:color w:val="17365D" w:themeColor="text2" w:themeShade="BF"/>
                          <w:sz w:val="22"/>
                          <w:szCs w:val="22"/>
                        </w:rPr>
                        <w:t>1140 Bailey Hill Rd.</w:t>
                      </w:r>
                    </w:p>
                    <w:p w:rsidR="007D67B7" w:rsidRDefault="007D67B7" w:rsidP="00114AF4">
                      <w:pPr>
                        <w:spacing w:line="220" w:lineRule="atLeast"/>
                        <w:jc w:val="center"/>
                        <w:rPr>
                          <w:rFonts w:asciiTheme="majorHAnsi" w:hAnsiTheme="majorHAnsi"/>
                          <w:color w:val="17365D" w:themeColor="text2" w:themeShade="BF"/>
                          <w:sz w:val="22"/>
                          <w:szCs w:val="22"/>
                        </w:rPr>
                      </w:pPr>
                      <w:r w:rsidRPr="00555273">
                        <w:rPr>
                          <w:rFonts w:asciiTheme="majorHAnsi" w:hAnsiTheme="majorHAnsi"/>
                          <w:color w:val="17365D" w:themeColor="text2" w:themeShade="BF"/>
                          <w:sz w:val="22"/>
                          <w:szCs w:val="22"/>
                        </w:rPr>
                        <w:t>Eugene Or. 97402</w:t>
                      </w:r>
                    </w:p>
                    <w:p w:rsidR="00555273" w:rsidRPr="00555273" w:rsidRDefault="00555273" w:rsidP="00114AF4">
                      <w:pPr>
                        <w:spacing w:line="220" w:lineRule="atLeast"/>
                        <w:jc w:val="center"/>
                        <w:rPr>
                          <w:rFonts w:asciiTheme="majorHAnsi" w:hAnsiTheme="majorHAnsi"/>
                          <w:color w:val="17365D" w:themeColor="text2" w:themeShade="BF"/>
                          <w:sz w:val="22"/>
                          <w:szCs w:val="22"/>
                        </w:rPr>
                      </w:pPr>
                    </w:p>
                    <w:p w:rsidR="00114AF4" w:rsidRDefault="00114AF4" w:rsidP="00114AF4">
                      <w:pPr>
                        <w:spacing w:line="200" w:lineRule="exact"/>
                        <w:jc w:val="center"/>
                        <w:rPr>
                          <w:rFonts w:asciiTheme="majorHAnsi" w:hAnsiTheme="majorHAnsi"/>
                          <w:color w:val="17365D" w:themeColor="text2" w:themeShade="BF"/>
                          <w:sz w:val="22"/>
                          <w:szCs w:val="22"/>
                        </w:rPr>
                      </w:pPr>
                      <w:r w:rsidRPr="00555273">
                        <w:rPr>
                          <w:rFonts w:asciiTheme="majorHAnsi" w:hAnsiTheme="majorHAnsi"/>
                          <w:color w:val="17365D" w:themeColor="text2" w:themeShade="BF"/>
                          <w:sz w:val="22"/>
                          <w:szCs w:val="22"/>
                        </w:rPr>
                        <w:t>Office (541) 654-0666     Fax (541) 654-0140</w:t>
                      </w:r>
                    </w:p>
                    <w:p w:rsidR="00555273" w:rsidRPr="00555273" w:rsidRDefault="00555273" w:rsidP="00114AF4">
                      <w:pPr>
                        <w:spacing w:line="200" w:lineRule="exact"/>
                        <w:jc w:val="center"/>
                        <w:rPr>
                          <w:rFonts w:asciiTheme="majorHAnsi" w:hAnsiTheme="majorHAnsi"/>
                          <w:color w:val="17365D" w:themeColor="text2" w:themeShade="BF"/>
                          <w:sz w:val="22"/>
                          <w:szCs w:val="22"/>
                        </w:rPr>
                      </w:pPr>
                    </w:p>
                    <w:p w:rsidR="00114AF4" w:rsidRDefault="00114AF4" w:rsidP="00114AF4">
                      <w:pPr>
                        <w:spacing w:line="200" w:lineRule="exact"/>
                        <w:jc w:val="center"/>
                        <w:rPr>
                          <w:rFonts w:asciiTheme="majorHAnsi" w:hAnsiTheme="majorHAnsi"/>
                          <w:color w:val="17365D" w:themeColor="text2" w:themeShade="BF"/>
                          <w:sz w:val="22"/>
                          <w:szCs w:val="22"/>
                        </w:rPr>
                      </w:pPr>
                      <w:r w:rsidRPr="00555273">
                        <w:rPr>
                          <w:rFonts w:asciiTheme="majorHAnsi" w:hAnsiTheme="majorHAnsi"/>
                          <w:color w:val="17365D" w:themeColor="text2" w:themeShade="BF"/>
                          <w:sz w:val="22"/>
                          <w:szCs w:val="22"/>
                        </w:rPr>
                        <w:t>Office Hours: Mon- Fri</w:t>
                      </w:r>
                      <w:r w:rsidR="006A24BD">
                        <w:rPr>
                          <w:rFonts w:asciiTheme="majorHAnsi" w:hAnsiTheme="majorHAnsi"/>
                          <w:color w:val="17365D" w:themeColor="text2" w:themeShade="BF"/>
                          <w:sz w:val="22"/>
                          <w:szCs w:val="22"/>
                        </w:rPr>
                        <w:t xml:space="preserve">day  </w:t>
                      </w:r>
                      <w:r w:rsidRPr="00555273">
                        <w:rPr>
                          <w:rFonts w:asciiTheme="majorHAnsi" w:hAnsiTheme="majorHAnsi"/>
                          <w:color w:val="17365D" w:themeColor="text2" w:themeShade="BF"/>
                          <w:sz w:val="22"/>
                          <w:szCs w:val="22"/>
                        </w:rPr>
                        <w:t xml:space="preserve"> 9:00am – 5:00pm</w:t>
                      </w:r>
                    </w:p>
                    <w:p w:rsidR="00555273" w:rsidRPr="00555273" w:rsidRDefault="00555273" w:rsidP="00114AF4">
                      <w:pPr>
                        <w:spacing w:line="200" w:lineRule="exact"/>
                        <w:jc w:val="center"/>
                        <w:rPr>
                          <w:rFonts w:asciiTheme="majorHAnsi" w:hAnsiTheme="majorHAnsi"/>
                          <w:color w:val="9C7D0D"/>
                          <w:sz w:val="22"/>
                          <w:szCs w:val="22"/>
                        </w:rPr>
                      </w:pPr>
                    </w:p>
                    <w:p w:rsidR="00127B20" w:rsidRPr="00127B20" w:rsidRDefault="00127B20" w:rsidP="00114AF4">
                      <w:pPr>
                        <w:spacing w:line="200" w:lineRule="exact"/>
                        <w:jc w:val="center"/>
                        <w:rPr>
                          <w:rFonts w:asciiTheme="majorHAnsi" w:hAnsiTheme="majorHAnsi"/>
                          <w:color w:val="17365D" w:themeColor="text2" w:themeShade="BF"/>
                          <w:sz w:val="22"/>
                          <w:szCs w:val="22"/>
                        </w:rPr>
                      </w:pPr>
                      <w:r>
                        <w:rPr>
                          <w:rFonts w:asciiTheme="majorHAnsi" w:hAnsiTheme="majorHAnsi"/>
                          <w:color w:val="17365D" w:themeColor="text2" w:themeShade="BF"/>
                          <w:sz w:val="22"/>
                          <w:szCs w:val="22"/>
                        </w:rPr>
                        <w:t>BishopCustomM</w:t>
                      </w:r>
                      <w:r w:rsidRPr="00127B20">
                        <w:rPr>
                          <w:rFonts w:asciiTheme="majorHAnsi" w:hAnsiTheme="majorHAnsi"/>
                          <w:color w:val="17365D" w:themeColor="text2" w:themeShade="BF"/>
                          <w:sz w:val="22"/>
                          <w:szCs w:val="22"/>
                        </w:rPr>
                        <w:t>arble.com</w:t>
                      </w:r>
                    </w:p>
                    <w:p w:rsidR="00127B20" w:rsidRDefault="00127B20" w:rsidP="00114AF4">
                      <w:pPr>
                        <w:spacing w:line="200" w:lineRule="exact"/>
                        <w:jc w:val="center"/>
                        <w:rPr>
                          <w:rFonts w:asciiTheme="majorHAnsi" w:hAnsiTheme="majorHAnsi"/>
                          <w:color w:val="9C7D0D"/>
                          <w:sz w:val="22"/>
                          <w:szCs w:val="22"/>
                        </w:rPr>
                      </w:pPr>
                    </w:p>
                    <w:p w:rsidR="00114AF4" w:rsidRDefault="00281199" w:rsidP="00114AF4">
                      <w:pPr>
                        <w:spacing w:line="200" w:lineRule="exact"/>
                        <w:jc w:val="center"/>
                        <w:rPr>
                          <w:rFonts w:asciiTheme="majorHAnsi" w:hAnsiTheme="majorHAnsi"/>
                          <w:color w:val="9C7D0D"/>
                          <w:sz w:val="22"/>
                          <w:szCs w:val="22"/>
                        </w:rPr>
                      </w:pPr>
                      <w:hyperlink r:id="rId25" w:history="1">
                        <w:r w:rsidR="00555273" w:rsidRPr="00347CDE">
                          <w:rPr>
                            <w:rStyle w:val="Hyperlink"/>
                            <w:rFonts w:asciiTheme="majorHAnsi" w:hAnsiTheme="majorHAnsi"/>
                            <w:sz w:val="22"/>
                            <w:szCs w:val="22"/>
                          </w:rPr>
                          <w:t>BishopCustomMarble@gmail.com</w:t>
                        </w:r>
                      </w:hyperlink>
                      <w:r w:rsidR="00555273">
                        <w:rPr>
                          <w:rFonts w:asciiTheme="majorHAnsi" w:hAnsiTheme="majorHAnsi"/>
                          <w:color w:val="9C7D0D"/>
                          <w:sz w:val="22"/>
                          <w:szCs w:val="22"/>
                        </w:rPr>
                        <w:t xml:space="preserve"> </w:t>
                      </w:r>
                    </w:p>
                    <w:p w:rsidR="00555273" w:rsidRPr="00555273" w:rsidRDefault="00555273" w:rsidP="00114AF4">
                      <w:pPr>
                        <w:spacing w:line="200" w:lineRule="exact"/>
                        <w:jc w:val="center"/>
                        <w:rPr>
                          <w:rFonts w:asciiTheme="majorHAnsi" w:hAnsiTheme="majorHAnsi"/>
                          <w:color w:val="9C7D0D"/>
                          <w:sz w:val="22"/>
                          <w:szCs w:val="22"/>
                        </w:rPr>
                      </w:pPr>
                    </w:p>
                    <w:p w:rsidR="00114AF4" w:rsidRPr="00114AF4" w:rsidRDefault="00114AF4" w:rsidP="00114AF4">
                      <w:pPr>
                        <w:spacing w:line="200" w:lineRule="exact"/>
                        <w:jc w:val="center"/>
                        <w:rPr>
                          <w:rFonts w:ascii="Constantia" w:hAnsi="Constantia"/>
                          <w:color w:val="17365D" w:themeColor="text2" w:themeShade="BF"/>
                          <w:sz w:val="22"/>
                          <w:szCs w:val="22"/>
                        </w:rPr>
                      </w:pPr>
                      <w:r w:rsidRPr="00555273">
                        <w:rPr>
                          <w:rFonts w:asciiTheme="majorHAnsi" w:hAnsiTheme="majorHAnsi"/>
                          <w:color w:val="17365D" w:themeColor="text2" w:themeShade="BF"/>
                          <w:sz w:val="22"/>
                          <w:szCs w:val="22"/>
                        </w:rPr>
                        <w:t>CCB# 189822</w:t>
                      </w:r>
                    </w:p>
                    <w:p w:rsidR="000C1CE9" w:rsidRPr="00B7691D" w:rsidRDefault="000C1CE9" w:rsidP="000C1CE9">
                      <w:pPr>
                        <w:spacing w:line="200" w:lineRule="exact"/>
                        <w:jc w:val="center"/>
                        <w:rPr>
                          <w:color w:val="9C7D0D"/>
                          <w:sz w:val="20"/>
                        </w:rPr>
                      </w:pPr>
                    </w:p>
                    <w:p w:rsidR="000C1CE9" w:rsidRPr="00B7691D" w:rsidRDefault="000C1CE9" w:rsidP="000C1CE9">
                      <w:pPr>
                        <w:spacing w:line="200" w:lineRule="exact"/>
                        <w:ind w:left="720" w:hanging="720"/>
                        <w:rPr>
                          <w:color w:val="9C7D0D"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837CA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285FB1AB" wp14:editId="7A2FA670">
                <wp:simplePos x="0" y="0"/>
                <wp:positionH relativeFrom="column">
                  <wp:posOffset>-704850</wp:posOffset>
                </wp:positionH>
                <wp:positionV relativeFrom="paragraph">
                  <wp:posOffset>4914900</wp:posOffset>
                </wp:positionV>
                <wp:extent cx="2657475" cy="1314450"/>
                <wp:effectExtent l="0" t="0" r="9525" b="0"/>
                <wp:wrapNone/>
                <wp:docPr id="7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7475" cy="1314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C1CE9" w:rsidRPr="005837CA" w:rsidRDefault="005837CA" w:rsidP="005837CA">
                            <w:pPr>
                              <w:pStyle w:val="Address"/>
                              <w:jc w:val="left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2"/>
                              </w:rPr>
                              <w:drawing>
                                <wp:inline distT="0" distB="0" distL="0" distR="0" wp14:anchorId="12DCA15D" wp14:editId="35272582">
                                  <wp:extent cx="2152650" cy="1066800"/>
                                  <wp:effectExtent l="0" t="0" r="0" b="0"/>
                                  <wp:docPr id="33" name="Picture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CM Logo # 1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2650" cy="1066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" o:spid="_x0000_s1054" type="#_x0000_t202" style="position:absolute;margin-left:-55.5pt;margin-top:387pt;width:209.25pt;height:103.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" filled="f" stroked="f">
                <v:textbox inset="0,0,0,0">
                  <w:txbxContent>
                    <w:p w:rsidR="000C1CE9" w:rsidRPr="005837CA" w:rsidRDefault="005837CA" w:rsidP="005837CA">
                      <w:pPr>
                        <w:pStyle w:val="Address"/>
                        <w:jc w:val="left"/>
                        <w:rPr>
                          <w:b/>
                          <w:sz w:val="22"/>
                        </w:rPr>
                      </w:pPr>
                      <w:r>
                        <w:rPr>
                          <w:b/>
                          <w:noProof/>
                          <w:sz w:val="22"/>
                        </w:rPr>
                        <w:drawing>
                          <wp:inline distT="0" distB="0" distL="0" distR="0" wp14:anchorId="12DCA15D" wp14:editId="35272582">
                            <wp:extent cx="2152650" cy="1066800"/>
                            <wp:effectExtent l="0" t="0" r="0" b="0"/>
                            <wp:docPr id="33" name="Picture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CM Logo # 1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2650" cy="1066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26C49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8F05345" wp14:editId="56B74ACB">
                <wp:simplePos x="0" y="0"/>
                <wp:positionH relativeFrom="column">
                  <wp:posOffset>4638675</wp:posOffset>
                </wp:positionH>
                <wp:positionV relativeFrom="paragraph">
                  <wp:posOffset>76200</wp:posOffset>
                </wp:positionV>
                <wp:extent cx="1651635" cy="914400"/>
                <wp:effectExtent l="0" t="0" r="5715" b="0"/>
                <wp:wrapNone/>
                <wp:docPr id="3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163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C1CE9" w:rsidRPr="005B4D8B" w:rsidRDefault="000C1CE9" w:rsidP="000C1CE9">
                            <w:pPr>
                              <w:pStyle w:val="Byline"/>
                              <w:rPr>
                                <w:color w:val="auto"/>
                                <w:sz w:val="22"/>
                              </w:rPr>
                            </w:pPr>
                          </w:p>
                          <w:p w:rsidR="000C1CE9" w:rsidRPr="0071743B" w:rsidRDefault="000C1CE9" w:rsidP="000C1CE9">
                            <w:pPr>
                              <w:pStyle w:val="Byline"/>
                              <w:rPr>
                                <w:color w:val="FFFFFF"/>
                                <w:sz w:val="36"/>
                              </w:rPr>
                            </w:pPr>
                          </w:p>
                          <w:p w:rsidR="000C1CE9" w:rsidRPr="005D2B4E" w:rsidRDefault="000C1CE9" w:rsidP="000C1CE9">
                            <w:pPr>
                              <w:jc w:val="center"/>
                              <w:rPr>
                                <w:color w:val="FF4F00"/>
                                <w:sz w:val="4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055" type="#_x0000_t202" style="position:absolute;margin-left:365.25pt;margin-top:6pt;width:130.05pt;height:1in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" filled="f" stroked="f">
                <v:textbox inset="0,0,0,0">
                  <w:txbxContent>
                    <w:p w:rsidR="000C1CE9" w:rsidRPr="005B4D8B" w:rsidRDefault="000C1CE9" w:rsidP="000C1CE9">
                      <w:pPr>
                        <w:pStyle w:val="Byline"/>
                        <w:rPr>
                          <w:color w:val="auto"/>
                          <w:sz w:val="22"/>
                        </w:rPr>
                      </w:pPr>
                    </w:p>
                    <w:p w:rsidR="000C1CE9" w:rsidRPr="0071743B" w:rsidRDefault="000C1CE9" w:rsidP="000C1CE9">
                      <w:pPr>
                        <w:pStyle w:val="Byline"/>
                        <w:rPr>
                          <w:color w:val="FFFFFF"/>
                          <w:sz w:val="36"/>
                        </w:rPr>
                      </w:pPr>
                    </w:p>
                    <w:p w:rsidR="000C1CE9" w:rsidRPr="005D2B4E" w:rsidRDefault="000C1CE9" w:rsidP="000C1CE9">
                      <w:pPr>
                        <w:jc w:val="center"/>
                        <w:rPr>
                          <w:color w:val="FF4F00"/>
                          <w:sz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E5771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50BD2796" wp14:editId="03A4772B">
                <wp:simplePos x="0" y="0"/>
                <wp:positionH relativeFrom="column">
                  <wp:posOffset>-809625</wp:posOffset>
                </wp:positionH>
                <wp:positionV relativeFrom="paragraph">
                  <wp:posOffset>76200</wp:posOffset>
                </wp:positionV>
                <wp:extent cx="7096125" cy="3762375"/>
                <wp:effectExtent l="0" t="0" r="9525" b="9525"/>
                <wp:wrapSquare wrapText="bothSides"/>
                <wp:docPr id="5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96125" cy="3762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12822" w:rsidRDefault="00166E5A" w:rsidP="00166E5A">
                            <w:pPr>
                              <w:pStyle w:val="BodyCopy"/>
                              <w:spacing w:after="240" w:line="300" w:lineRule="atLeast"/>
                              <w:rPr>
                                <w:rFonts w:ascii="Constantia" w:hAnsi="Constantia"/>
                                <w:b/>
                                <w:color w:val="FFFFFF"/>
                                <w:sz w:val="30"/>
                              </w:rPr>
                            </w:pPr>
                            <w:r>
                              <w:rPr>
                                <w:rFonts w:ascii="Constantia" w:hAnsi="Constantia"/>
                                <w:b/>
                                <w:noProof/>
                                <w:color w:val="FFFFFF"/>
                                <w:sz w:val="30"/>
                              </w:rPr>
                              <w:drawing>
                                <wp:inline distT="0" distB="0" distL="0" distR="0" wp14:anchorId="2E1865C2" wp14:editId="79049FA3">
                                  <wp:extent cx="1295400" cy="990600"/>
                                  <wp:effectExtent l="0" t="0" r="0" b="0"/>
                                  <wp:docPr id="52" name="Picture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restone logo.jpg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99363" cy="9936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nstantia" w:hAnsi="Constantia"/>
                                <w:b/>
                                <w:color w:val="FFFFFF"/>
                                <w:sz w:val="30"/>
                              </w:rPr>
                              <w:tab/>
                            </w:r>
                            <w:r>
                              <w:rPr>
                                <w:rFonts w:ascii="Constantia" w:hAnsi="Constantia"/>
                                <w:b/>
                                <w:color w:val="FFFFFF"/>
                                <w:sz w:val="30"/>
                              </w:rPr>
                              <w:tab/>
                            </w:r>
                            <w:r w:rsidR="00312822" w:rsidRPr="006D48A2">
                              <w:rPr>
                                <w:rFonts w:ascii="Constantia" w:hAnsi="Constantia"/>
                                <w:b/>
                                <w:i/>
                                <w:color w:val="FFFFFF"/>
                                <w:sz w:val="30"/>
                              </w:rPr>
                              <w:t>Green product / 100% Recycled Glass</w:t>
                            </w:r>
                          </w:p>
                          <w:p w:rsidR="000C1CE9" w:rsidRPr="00166E5A" w:rsidRDefault="00166E5A" w:rsidP="00166E5A">
                            <w:pPr>
                              <w:pStyle w:val="BodyCopy"/>
                              <w:spacing w:after="240" w:line="300" w:lineRule="atLeast"/>
                              <w:rPr>
                                <w:rFonts w:ascii="Constantia" w:hAnsi="Constantia"/>
                                <w:b/>
                                <w:color w:val="FFFFFF"/>
                                <w:sz w:val="30"/>
                              </w:rPr>
                            </w:pPr>
                            <w:r>
                              <w:rPr>
                                <w:rFonts w:ascii="Constantia" w:hAnsi="Constantia"/>
                                <w:b/>
                                <w:color w:val="FFFFFF"/>
                                <w:sz w:val="30"/>
                              </w:rPr>
                              <w:t>Come and check out one of our newest products.</w:t>
                            </w:r>
                          </w:p>
                          <w:p w:rsidR="00BE5771" w:rsidRDefault="00B86DF0" w:rsidP="00166E5A">
                            <w:pPr>
                              <w:pStyle w:val="paragraphtextwhite"/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</w:pPr>
                            <w:r w:rsidRPr="006D48A2">
                              <w:rPr>
                                <w:rFonts w:ascii="Constantia" w:hAnsi="Constantia"/>
                                <w:b/>
                                <w:i/>
                                <w:sz w:val="24"/>
                                <w:szCs w:val="24"/>
                              </w:rPr>
                              <w:t>Bishop Custom Marble</w:t>
                            </w:r>
                            <w:r w:rsidR="00BE5771" w:rsidRPr="006D48A2">
                              <w:rPr>
                                <w:rFonts w:ascii="Constantia" w:hAnsi="Constantia"/>
                                <w:b/>
                                <w:i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BE5771"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  <w:t>offers this recycled product in kitchen counter tops and vanity counter top with or without integrated sink. We also can make a number of different sizes of under mount sinks with this product.</w:t>
                            </w:r>
                          </w:p>
                          <w:p w:rsidR="00166E5A" w:rsidRPr="00166E5A" w:rsidRDefault="00BE5771" w:rsidP="00166E5A">
                            <w:pPr>
                              <w:pStyle w:val="paragraphtextwhite"/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  <w:t xml:space="preserve">   </w:t>
                            </w:r>
                          </w:p>
                          <w:p w:rsidR="00166E5A" w:rsidRPr="00166E5A" w:rsidRDefault="00166E5A" w:rsidP="00166E5A">
                            <w:pPr>
                              <w:pStyle w:val="paragraphtextwhite"/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166E5A"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  <w:t>ReStone</w:t>
                            </w:r>
                            <w:proofErr w:type="spellEnd"/>
                            <w:r w:rsidRPr="00166E5A"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  <w:t xml:space="preserve"> – Recycled Glass Filler</w:t>
                            </w:r>
                            <w:r w:rsidR="00126C49"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  <w:t xml:space="preserve">, have 9 different colors to </w:t>
                            </w:r>
                            <w:r w:rsidR="00555273"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  <w:t>choose</w:t>
                            </w:r>
                            <w:r w:rsidR="00126C49"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  <w:t xml:space="preserve"> from.</w:t>
                            </w:r>
                          </w:p>
                          <w:p w:rsidR="00166E5A" w:rsidRPr="00166E5A" w:rsidRDefault="00166E5A" w:rsidP="00166E5A">
                            <w:pPr>
                              <w:pStyle w:val="paragraphtextwhite"/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</w:pPr>
                          </w:p>
                          <w:p w:rsidR="00166E5A" w:rsidRPr="00166E5A" w:rsidRDefault="00BE5771" w:rsidP="00166E5A">
                            <w:pPr>
                              <w:pStyle w:val="paragraphtextwhite"/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  <w:t xml:space="preserve">The </w:t>
                            </w:r>
                            <w:proofErr w:type="spellStart"/>
                            <w:r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  <w:t>ReS</w:t>
                            </w:r>
                            <w:r w:rsidR="00166E5A" w:rsidRPr="00166E5A"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  <w:t>tone</w:t>
                            </w:r>
                            <w:proofErr w:type="spellEnd"/>
                            <w:r w:rsidR="00166E5A" w:rsidRPr="00166E5A"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  <w:t xml:space="preserve"> Recycled Glass Filler series is a pre</w:t>
                            </w:r>
                            <w:r w:rsidR="006854C2"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166E5A" w:rsidRPr="00166E5A"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  <w:t>blended, engineered filler incorporating 100% recycled glass. Designed w</w:t>
                            </w:r>
                            <w:r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  <w:t xml:space="preserve">ith the environment in mind, </w:t>
                            </w:r>
                            <w:proofErr w:type="spellStart"/>
                            <w:r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  <w:t>ReS</w:t>
                            </w:r>
                            <w:r w:rsidR="00166E5A" w:rsidRPr="00166E5A"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  <w:t>tone</w:t>
                            </w:r>
                            <w:proofErr w:type="spellEnd"/>
                            <w:r w:rsidR="00166E5A" w:rsidRPr="00166E5A"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  <w:t xml:space="preserve"> combines our knowledge of easy-to-use fillers along with 30% pre and post-consumer recycled glass content and our patented color granules. This collection rene</w:t>
                            </w:r>
                            <w:r w:rsidR="00312822"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  <w:t xml:space="preserve">ws your product offering with nine </w:t>
                            </w:r>
                            <w:r w:rsidR="00166E5A" w:rsidRPr="00166E5A"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  <w:t xml:space="preserve">unique color patterns and opens up possibilities for those with a passion for green building. </w:t>
                            </w:r>
                            <w:r w:rsidR="00312822"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  <w:t>*</w:t>
                            </w:r>
                            <w:proofErr w:type="spellStart"/>
                            <w:r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  <w:t>ReS</w:t>
                            </w:r>
                            <w:r w:rsidR="00166E5A" w:rsidRPr="00166E5A"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  <w:t>tone</w:t>
                            </w:r>
                            <w:proofErr w:type="spellEnd"/>
                            <w:r w:rsidR="00166E5A" w:rsidRPr="00166E5A"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  <w:t xml:space="preserve"> may also contribute to earning points under the LEED Green Building rating system.</w:t>
                            </w:r>
                          </w:p>
                          <w:p w:rsidR="00166E5A" w:rsidRPr="00166E5A" w:rsidRDefault="00166E5A" w:rsidP="00166E5A">
                            <w:pPr>
                              <w:pStyle w:val="paragraphtextwhite"/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</w:pPr>
                          </w:p>
                          <w:p w:rsidR="000C1CE9" w:rsidRPr="00166E5A" w:rsidRDefault="00312822" w:rsidP="00166E5A">
                            <w:pPr>
                              <w:pStyle w:val="paragraphtextwhite"/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  <w:t>*</w:t>
                            </w:r>
                            <w:proofErr w:type="spellStart"/>
                            <w:r w:rsidR="00BE5771"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  <w:t>ReS</w:t>
                            </w:r>
                            <w:r w:rsidR="00166E5A" w:rsidRPr="00166E5A"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  <w:t>tone</w:t>
                            </w:r>
                            <w:proofErr w:type="spellEnd"/>
                            <w:r w:rsidR="00166E5A" w:rsidRPr="00166E5A"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  <w:t xml:space="preserve"> is perfect for customers and designers seeking a beautiful, eco-friendly and sustainable surface. Versatile applications include vanity decks, tabletops, wall shower surrounds, shower bases, desktops and conference tables</w:t>
                            </w:r>
                            <w:r>
                              <w:rPr>
                                <w:rFonts w:ascii="Constantia" w:hAnsi="Constantia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:rsidR="000C1CE9" w:rsidRPr="00166E5A" w:rsidRDefault="000C1CE9" w:rsidP="006B616E">
                            <w:pPr>
                              <w:pStyle w:val="paragraphtextwhite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:rsidR="000C1CE9" w:rsidRPr="00166E5A" w:rsidRDefault="000C1CE9" w:rsidP="006B616E">
                            <w:pPr>
                              <w:pStyle w:val="paragraphtextwhite"/>
                              <w:rPr>
                                <w:sz w:val="22"/>
                                <w:szCs w:val="22"/>
                              </w:rPr>
                            </w:pPr>
                            <w:r w:rsidRPr="00166E5A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:rsidR="000C1CE9" w:rsidRPr="000A2953" w:rsidRDefault="000C1CE9" w:rsidP="006B616E">
                            <w:pPr>
                              <w:pStyle w:val="paragraphtextwhite"/>
                            </w:pPr>
                          </w:p>
                          <w:p w:rsidR="000C1CE9" w:rsidRPr="000A2953" w:rsidRDefault="000C1CE9" w:rsidP="006B616E">
                            <w:pPr>
                              <w:pStyle w:val="paragraphtextwhite"/>
                            </w:pPr>
                            <w:r w:rsidRPr="000A2953">
                              <w:t xml:space="preserve"> </w:t>
                            </w:r>
                          </w:p>
                          <w:p w:rsidR="000C1CE9" w:rsidRPr="000A2953" w:rsidRDefault="000C1CE9" w:rsidP="006B616E">
                            <w:pPr>
                              <w:pStyle w:val="paragraphtextwhite"/>
                            </w:pPr>
                          </w:p>
                          <w:p w:rsidR="000C1CE9" w:rsidRPr="000A2953" w:rsidRDefault="000C1CE9" w:rsidP="006B616E">
                            <w:pPr>
                              <w:pStyle w:val="paragraphtextwhite"/>
                            </w:pPr>
                          </w:p>
                          <w:p w:rsidR="000C1CE9" w:rsidRPr="000A2953" w:rsidRDefault="000C1CE9" w:rsidP="000C1CE9">
                            <w:pPr>
                              <w:pStyle w:val="BodyCopy"/>
                              <w:spacing w:line="300" w:lineRule="atLeast"/>
                              <w:rPr>
                                <w:color w:val="FFFFFF"/>
                                <w:sz w:val="20"/>
                              </w:rPr>
                            </w:pPr>
                          </w:p>
                          <w:p w:rsidR="000C1CE9" w:rsidRPr="000A2953" w:rsidRDefault="000C1CE9" w:rsidP="000C1CE9">
                            <w:pPr>
                              <w:pStyle w:val="BodyCopy"/>
                              <w:spacing w:line="300" w:lineRule="atLeast"/>
                              <w:rPr>
                                <w:color w:val="FFFFFF"/>
                                <w:sz w:val="20"/>
                              </w:rPr>
                            </w:pPr>
                          </w:p>
                          <w:p w:rsidR="000C1CE9" w:rsidRPr="000A2953" w:rsidRDefault="000C1CE9" w:rsidP="000C1CE9">
                            <w:pPr>
                              <w:pStyle w:val="BodyCopy"/>
                              <w:spacing w:line="300" w:lineRule="atLeast"/>
                              <w:rPr>
                                <w:color w:val="FFFFFF"/>
                              </w:rPr>
                            </w:pPr>
                          </w:p>
                          <w:p w:rsidR="000C1CE9" w:rsidRPr="008E2C19" w:rsidRDefault="000C1CE9" w:rsidP="00157382">
                            <w:pPr>
                              <w:pStyle w:val="BodyCopy"/>
                            </w:pPr>
                          </w:p>
                          <w:p w:rsidR="000C1CE9" w:rsidRPr="008E2C19" w:rsidRDefault="000C1CE9" w:rsidP="000C1CE9">
                            <w:pPr>
                              <w:pStyle w:val="BodyCopy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" o:spid="_x0000_s1056" type="#_x0000_t202" style="position:absolute;margin-left:-63.75pt;margin-top:6pt;width:558.75pt;height:296.2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" filled="f" stroked="f">
                <v:textbox inset="0,0,0,0">
                  <w:txbxContent>
                    <w:p w:rsidR="00312822" w:rsidRDefault="00166E5A" w:rsidP="00166E5A">
                      <w:pPr>
                        <w:pStyle w:val="BodyCopy"/>
                        <w:spacing w:after="240" w:line="300" w:lineRule="atLeast"/>
                        <w:rPr>
                          <w:rFonts w:ascii="Constantia" w:hAnsi="Constantia"/>
                          <w:b/>
                          <w:color w:val="FFFFFF"/>
                          <w:sz w:val="30"/>
                        </w:rPr>
                      </w:pPr>
                      <w:r>
                        <w:rPr>
                          <w:rFonts w:ascii="Constantia" w:hAnsi="Constantia"/>
                          <w:b/>
                          <w:noProof/>
                          <w:color w:val="FFFFFF"/>
                          <w:sz w:val="30"/>
                        </w:rPr>
                        <w:drawing>
                          <wp:inline distT="0" distB="0" distL="0" distR="0" wp14:anchorId="2E1865C2" wp14:editId="79049FA3">
                            <wp:extent cx="1295400" cy="990600"/>
                            <wp:effectExtent l="0" t="0" r="0" b="0"/>
                            <wp:docPr id="52" name="Picture 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restone logo.jpg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99363" cy="9936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nstantia" w:hAnsi="Constantia"/>
                          <w:b/>
                          <w:color w:val="FFFFFF"/>
                          <w:sz w:val="30"/>
                        </w:rPr>
                        <w:tab/>
                      </w:r>
                      <w:r>
                        <w:rPr>
                          <w:rFonts w:ascii="Constantia" w:hAnsi="Constantia"/>
                          <w:b/>
                          <w:color w:val="FFFFFF"/>
                          <w:sz w:val="30"/>
                        </w:rPr>
                        <w:tab/>
                      </w:r>
                      <w:r w:rsidR="00312822" w:rsidRPr="006D48A2">
                        <w:rPr>
                          <w:rFonts w:ascii="Constantia" w:hAnsi="Constantia"/>
                          <w:b/>
                          <w:i/>
                          <w:color w:val="FFFFFF"/>
                          <w:sz w:val="30"/>
                        </w:rPr>
                        <w:t>Green product / 100% Recycled Glass</w:t>
                      </w:r>
                    </w:p>
                    <w:p w:rsidR="000C1CE9" w:rsidRPr="00166E5A" w:rsidRDefault="00166E5A" w:rsidP="00166E5A">
                      <w:pPr>
                        <w:pStyle w:val="BodyCopy"/>
                        <w:spacing w:after="240" w:line="300" w:lineRule="atLeast"/>
                        <w:rPr>
                          <w:rFonts w:ascii="Constantia" w:hAnsi="Constantia"/>
                          <w:b/>
                          <w:color w:val="FFFFFF"/>
                          <w:sz w:val="30"/>
                        </w:rPr>
                      </w:pPr>
                      <w:r>
                        <w:rPr>
                          <w:rFonts w:ascii="Constantia" w:hAnsi="Constantia"/>
                          <w:b/>
                          <w:color w:val="FFFFFF"/>
                          <w:sz w:val="30"/>
                        </w:rPr>
                        <w:t>Come and check out one of our newest products.</w:t>
                      </w:r>
                    </w:p>
                    <w:p w:rsidR="00BE5771" w:rsidRDefault="00B86DF0" w:rsidP="00166E5A">
                      <w:pPr>
                        <w:pStyle w:val="paragraphtextwhite"/>
                        <w:rPr>
                          <w:rFonts w:ascii="Constantia" w:hAnsi="Constantia"/>
                          <w:sz w:val="22"/>
                          <w:szCs w:val="22"/>
                        </w:rPr>
                      </w:pPr>
                      <w:r w:rsidRPr="006D48A2">
                        <w:rPr>
                          <w:rFonts w:ascii="Constantia" w:hAnsi="Constantia"/>
                          <w:b/>
                          <w:i/>
                          <w:sz w:val="24"/>
                          <w:szCs w:val="24"/>
                        </w:rPr>
                        <w:t>Bishop Custom Marble</w:t>
                      </w:r>
                      <w:r w:rsidR="00BE5771" w:rsidRPr="006D48A2">
                        <w:rPr>
                          <w:rFonts w:ascii="Constantia" w:hAnsi="Constantia"/>
                          <w:b/>
                          <w:i/>
                          <w:sz w:val="24"/>
                          <w:szCs w:val="24"/>
                        </w:rPr>
                        <w:t xml:space="preserve"> </w:t>
                      </w:r>
                      <w:r w:rsidR="00BE5771">
                        <w:rPr>
                          <w:rFonts w:ascii="Constantia" w:hAnsi="Constantia"/>
                          <w:sz w:val="22"/>
                          <w:szCs w:val="22"/>
                        </w:rPr>
                        <w:t>offers this recycled product in kitchen counter tops and vanity counter top with or without integrated sink. We also can make a number of different sizes of under mount sinks with this product.</w:t>
                      </w:r>
                    </w:p>
                    <w:p w:rsidR="00166E5A" w:rsidRPr="00166E5A" w:rsidRDefault="00BE5771" w:rsidP="00166E5A">
                      <w:pPr>
                        <w:pStyle w:val="paragraphtextwhite"/>
                        <w:rPr>
                          <w:rFonts w:ascii="Constantia" w:hAnsi="Constantia"/>
                          <w:sz w:val="22"/>
                          <w:szCs w:val="22"/>
                        </w:rPr>
                      </w:pPr>
                      <w:r>
                        <w:rPr>
                          <w:rFonts w:ascii="Constantia" w:hAnsi="Constantia"/>
                          <w:sz w:val="22"/>
                          <w:szCs w:val="22"/>
                        </w:rPr>
                        <w:t xml:space="preserve">   </w:t>
                      </w:r>
                    </w:p>
                    <w:p w:rsidR="00166E5A" w:rsidRPr="00166E5A" w:rsidRDefault="00166E5A" w:rsidP="00166E5A">
                      <w:pPr>
                        <w:pStyle w:val="paragraphtextwhite"/>
                        <w:rPr>
                          <w:rFonts w:ascii="Constantia" w:hAnsi="Constantia"/>
                          <w:sz w:val="22"/>
                          <w:szCs w:val="22"/>
                        </w:rPr>
                      </w:pPr>
                      <w:proofErr w:type="spellStart"/>
                      <w:r w:rsidRPr="00166E5A">
                        <w:rPr>
                          <w:rFonts w:ascii="Constantia" w:hAnsi="Constantia"/>
                          <w:sz w:val="22"/>
                          <w:szCs w:val="22"/>
                        </w:rPr>
                        <w:t>ReStone</w:t>
                      </w:r>
                      <w:proofErr w:type="spellEnd"/>
                      <w:r w:rsidRPr="00166E5A">
                        <w:rPr>
                          <w:rFonts w:ascii="Constantia" w:hAnsi="Constantia"/>
                          <w:sz w:val="22"/>
                          <w:szCs w:val="22"/>
                        </w:rPr>
                        <w:t xml:space="preserve"> – Recycled Glass Filler</w:t>
                      </w:r>
                      <w:r w:rsidR="00126C49">
                        <w:rPr>
                          <w:rFonts w:ascii="Constantia" w:hAnsi="Constantia"/>
                          <w:sz w:val="22"/>
                          <w:szCs w:val="22"/>
                        </w:rPr>
                        <w:t xml:space="preserve">, have 9 different colors to </w:t>
                      </w:r>
                      <w:r w:rsidR="00555273">
                        <w:rPr>
                          <w:rFonts w:ascii="Constantia" w:hAnsi="Constantia"/>
                          <w:sz w:val="22"/>
                          <w:szCs w:val="22"/>
                        </w:rPr>
                        <w:t>choose</w:t>
                      </w:r>
                      <w:r w:rsidR="00126C49">
                        <w:rPr>
                          <w:rFonts w:ascii="Constantia" w:hAnsi="Constantia"/>
                          <w:sz w:val="22"/>
                          <w:szCs w:val="22"/>
                        </w:rPr>
                        <w:t xml:space="preserve"> from.</w:t>
                      </w:r>
                    </w:p>
                    <w:p w:rsidR="00166E5A" w:rsidRPr="00166E5A" w:rsidRDefault="00166E5A" w:rsidP="00166E5A">
                      <w:pPr>
                        <w:pStyle w:val="paragraphtextwhite"/>
                        <w:rPr>
                          <w:rFonts w:ascii="Constantia" w:hAnsi="Constantia"/>
                          <w:sz w:val="22"/>
                          <w:szCs w:val="22"/>
                        </w:rPr>
                      </w:pPr>
                    </w:p>
                    <w:p w:rsidR="00166E5A" w:rsidRPr="00166E5A" w:rsidRDefault="00BE5771" w:rsidP="00166E5A">
                      <w:pPr>
                        <w:pStyle w:val="paragraphtextwhite"/>
                        <w:rPr>
                          <w:rFonts w:ascii="Constantia" w:hAnsi="Constantia"/>
                          <w:sz w:val="22"/>
                          <w:szCs w:val="22"/>
                        </w:rPr>
                      </w:pPr>
                      <w:r>
                        <w:rPr>
                          <w:rFonts w:ascii="Constantia" w:hAnsi="Constantia"/>
                          <w:sz w:val="22"/>
                          <w:szCs w:val="22"/>
                        </w:rPr>
                        <w:t xml:space="preserve">The </w:t>
                      </w:r>
                      <w:proofErr w:type="spellStart"/>
                      <w:r>
                        <w:rPr>
                          <w:rFonts w:ascii="Constantia" w:hAnsi="Constantia"/>
                          <w:sz w:val="22"/>
                          <w:szCs w:val="22"/>
                        </w:rPr>
                        <w:t>ReS</w:t>
                      </w:r>
                      <w:r w:rsidR="00166E5A" w:rsidRPr="00166E5A">
                        <w:rPr>
                          <w:rFonts w:ascii="Constantia" w:hAnsi="Constantia"/>
                          <w:sz w:val="22"/>
                          <w:szCs w:val="22"/>
                        </w:rPr>
                        <w:t>tone</w:t>
                      </w:r>
                      <w:proofErr w:type="spellEnd"/>
                      <w:r w:rsidR="00166E5A" w:rsidRPr="00166E5A">
                        <w:rPr>
                          <w:rFonts w:ascii="Constantia" w:hAnsi="Constantia"/>
                          <w:sz w:val="22"/>
                          <w:szCs w:val="22"/>
                        </w:rPr>
                        <w:t xml:space="preserve"> Recycled Glass Filler series is a pre</w:t>
                      </w:r>
                      <w:r w:rsidR="006854C2">
                        <w:rPr>
                          <w:rFonts w:ascii="Constantia" w:hAnsi="Constantia"/>
                          <w:sz w:val="22"/>
                          <w:szCs w:val="22"/>
                        </w:rPr>
                        <w:t xml:space="preserve"> </w:t>
                      </w:r>
                      <w:r w:rsidR="00166E5A" w:rsidRPr="00166E5A">
                        <w:rPr>
                          <w:rFonts w:ascii="Constantia" w:hAnsi="Constantia"/>
                          <w:sz w:val="22"/>
                          <w:szCs w:val="22"/>
                        </w:rPr>
                        <w:t>blended, engineered filler incorporating 100% recycled glass. Designed w</w:t>
                      </w:r>
                      <w:r>
                        <w:rPr>
                          <w:rFonts w:ascii="Constantia" w:hAnsi="Constantia"/>
                          <w:sz w:val="22"/>
                          <w:szCs w:val="22"/>
                        </w:rPr>
                        <w:t xml:space="preserve">ith the environment in mind, </w:t>
                      </w:r>
                      <w:proofErr w:type="spellStart"/>
                      <w:r>
                        <w:rPr>
                          <w:rFonts w:ascii="Constantia" w:hAnsi="Constantia"/>
                          <w:sz w:val="22"/>
                          <w:szCs w:val="22"/>
                        </w:rPr>
                        <w:t>ReS</w:t>
                      </w:r>
                      <w:r w:rsidR="00166E5A" w:rsidRPr="00166E5A">
                        <w:rPr>
                          <w:rFonts w:ascii="Constantia" w:hAnsi="Constantia"/>
                          <w:sz w:val="22"/>
                          <w:szCs w:val="22"/>
                        </w:rPr>
                        <w:t>tone</w:t>
                      </w:r>
                      <w:proofErr w:type="spellEnd"/>
                      <w:r w:rsidR="00166E5A" w:rsidRPr="00166E5A">
                        <w:rPr>
                          <w:rFonts w:ascii="Constantia" w:hAnsi="Constantia"/>
                          <w:sz w:val="22"/>
                          <w:szCs w:val="22"/>
                        </w:rPr>
                        <w:t xml:space="preserve"> combines our knowledge of easy-to-use fillers along with 30% pre and post-consumer recycled glass content and our patented color granules. This collection rene</w:t>
                      </w:r>
                      <w:r w:rsidR="00312822">
                        <w:rPr>
                          <w:rFonts w:ascii="Constantia" w:hAnsi="Constantia"/>
                          <w:sz w:val="22"/>
                          <w:szCs w:val="22"/>
                        </w:rPr>
                        <w:t xml:space="preserve">ws your product offering with nine </w:t>
                      </w:r>
                      <w:r w:rsidR="00166E5A" w:rsidRPr="00166E5A">
                        <w:rPr>
                          <w:rFonts w:ascii="Constantia" w:hAnsi="Constantia"/>
                          <w:sz w:val="22"/>
                          <w:szCs w:val="22"/>
                        </w:rPr>
                        <w:t xml:space="preserve">unique color patterns and opens up possibilities for those with a passion for green building. </w:t>
                      </w:r>
                      <w:r w:rsidR="00312822">
                        <w:rPr>
                          <w:rFonts w:ascii="Constantia" w:hAnsi="Constantia"/>
                          <w:sz w:val="22"/>
                          <w:szCs w:val="22"/>
                        </w:rPr>
                        <w:t>*</w:t>
                      </w:r>
                      <w:proofErr w:type="spellStart"/>
                      <w:r>
                        <w:rPr>
                          <w:rFonts w:ascii="Constantia" w:hAnsi="Constantia"/>
                          <w:sz w:val="22"/>
                          <w:szCs w:val="22"/>
                        </w:rPr>
                        <w:t>ReS</w:t>
                      </w:r>
                      <w:r w:rsidR="00166E5A" w:rsidRPr="00166E5A">
                        <w:rPr>
                          <w:rFonts w:ascii="Constantia" w:hAnsi="Constantia"/>
                          <w:sz w:val="22"/>
                          <w:szCs w:val="22"/>
                        </w:rPr>
                        <w:t>tone</w:t>
                      </w:r>
                      <w:proofErr w:type="spellEnd"/>
                      <w:r w:rsidR="00166E5A" w:rsidRPr="00166E5A">
                        <w:rPr>
                          <w:rFonts w:ascii="Constantia" w:hAnsi="Constantia"/>
                          <w:sz w:val="22"/>
                          <w:szCs w:val="22"/>
                        </w:rPr>
                        <w:t xml:space="preserve"> may also contribute to earning points under the LEED Green Building rating system.</w:t>
                      </w:r>
                    </w:p>
                    <w:p w:rsidR="00166E5A" w:rsidRPr="00166E5A" w:rsidRDefault="00166E5A" w:rsidP="00166E5A">
                      <w:pPr>
                        <w:pStyle w:val="paragraphtextwhite"/>
                        <w:rPr>
                          <w:rFonts w:ascii="Constantia" w:hAnsi="Constantia"/>
                          <w:sz w:val="22"/>
                          <w:szCs w:val="22"/>
                        </w:rPr>
                      </w:pPr>
                    </w:p>
                    <w:p w:rsidR="000C1CE9" w:rsidRPr="00166E5A" w:rsidRDefault="00312822" w:rsidP="00166E5A">
                      <w:pPr>
                        <w:pStyle w:val="paragraphtextwhite"/>
                        <w:rPr>
                          <w:rFonts w:ascii="Constantia" w:hAnsi="Constantia"/>
                          <w:sz w:val="22"/>
                          <w:szCs w:val="22"/>
                        </w:rPr>
                      </w:pPr>
                      <w:r>
                        <w:rPr>
                          <w:rFonts w:ascii="Constantia" w:hAnsi="Constantia"/>
                          <w:sz w:val="22"/>
                          <w:szCs w:val="22"/>
                        </w:rPr>
                        <w:t>*</w:t>
                      </w:r>
                      <w:proofErr w:type="spellStart"/>
                      <w:r w:rsidR="00BE5771">
                        <w:rPr>
                          <w:rFonts w:ascii="Constantia" w:hAnsi="Constantia"/>
                          <w:sz w:val="22"/>
                          <w:szCs w:val="22"/>
                        </w:rPr>
                        <w:t>ReS</w:t>
                      </w:r>
                      <w:r w:rsidR="00166E5A" w:rsidRPr="00166E5A">
                        <w:rPr>
                          <w:rFonts w:ascii="Constantia" w:hAnsi="Constantia"/>
                          <w:sz w:val="22"/>
                          <w:szCs w:val="22"/>
                        </w:rPr>
                        <w:t>tone</w:t>
                      </w:r>
                      <w:proofErr w:type="spellEnd"/>
                      <w:r w:rsidR="00166E5A" w:rsidRPr="00166E5A">
                        <w:rPr>
                          <w:rFonts w:ascii="Constantia" w:hAnsi="Constantia"/>
                          <w:sz w:val="22"/>
                          <w:szCs w:val="22"/>
                        </w:rPr>
                        <w:t xml:space="preserve"> is perfect for customers and designers seeking a beautiful, eco-friendly and sustainable surface. Versatile applications include vanity decks, tabletops, wall shower surrounds, shower bases, desktops and conference tables</w:t>
                      </w:r>
                      <w:r>
                        <w:rPr>
                          <w:rFonts w:ascii="Constantia" w:hAnsi="Constantia"/>
                          <w:sz w:val="22"/>
                          <w:szCs w:val="22"/>
                        </w:rPr>
                        <w:t>.</w:t>
                      </w:r>
                    </w:p>
                    <w:p w:rsidR="000C1CE9" w:rsidRPr="00166E5A" w:rsidRDefault="000C1CE9" w:rsidP="006B616E">
                      <w:pPr>
                        <w:pStyle w:val="paragraphtextwhite"/>
                        <w:rPr>
                          <w:sz w:val="22"/>
                          <w:szCs w:val="22"/>
                        </w:rPr>
                      </w:pPr>
                    </w:p>
                    <w:p w:rsidR="000C1CE9" w:rsidRPr="00166E5A" w:rsidRDefault="000C1CE9" w:rsidP="006B616E">
                      <w:pPr>
                        <w:pStyle w:val="paragraphtextwhite"/>
                        <w:rPr>
                          <w:sz w:val="22"/>
                          <w:szCs w:val="22"/>
                        </w:rPr>
                      </w:pPr>
                      <w:r w:rsidRPr="00166E5A">
                        <w:rPr>
                          <w:sz w:val="22"/>
                          <w:szCs w:val="22"/>
                        </w:rPr>
                        <w:t xml:space="preserve"> </w:t>
                      </w:r>
                    </w:p>
                    <w:p w:rsidR="000C1CE9" w:rsidRPr="000A2953" w:rsidRDefault="000C1CE9" w:rsidP="006B616E">
                      <w:pPr>
                        <w:pStyle w:val="paragraphtextwhite"/>
                      </w:pPr>
                    </w:p>
                    <w:p w:rsidR="000C1CE9" w:rsidRPr="000A2953" w:rsidRDefault="000C1CE9" w:rsidP="006B616E">
                      <w:pPr>
                        <w:pStyle w:val="paragraphtextwhite"/>
                      </w:pPr>
                      <w:r w:rsidRPr="000A2953">
                        <w:t xml:space="preserve"> </w:t>
                      </w:r>
                    </w:p>
                    <w:p w:rsidR="000C1CE9" w:rsidRPr="000A2953" w:rsidRDefault="000C1CE9" w:rsidP="006B616E">
                      <w:pPr>
                        <w:pStyle w:val="paragraphtextwhite"/>
                      </w:pPr>
                    </w:p>
                    <w:p w:rsidR="000C1CE9" w:rsidRPr="000A2953" w:rsidRDefault="000C1CE9" w:rsidP="006B616E">
                      <w:pPr>
                        <w:pStyle w:val="paragraphtextwhite"/>
                      </w:pPr>
                    </w:p>
                    <w:p w:rsidR="000C1CE9" w:rsidRPr="000A2953" w:rsidRDefault="000C1CE9" w:rsidP="000C1CE9">
                      <w:pPr>
                        <w:pStyle w:val="BodyCopy"/>
                        <w:spacing w:line="300" w:lineRule="atLeast"/>
                        <w:rPr>
                          <w:color w:val="FFFFFF"/>
                          <w:sz w:val="20"/>
                        </w:rPr>
                      </w:pPr>
                    </w:p>
                    <w:p w:rsidR="000C1CE9" w:rsidRPr="000A2953" w:rsidRDefault="000C1CE9" w:rsidP="000C1CE9">
                      <w:pPr>
                        <w:pStyle w:val="BodyCopy"/>
                        <w:spacing w:line="300" w:lineRule="atLeast"/>
                        <w:rPr>
                          <w:color w:val="FFFFFF"/>
                          <w:sz w:val="20"/>
                        </w:rPr>
                      </w:pPr>
                    </w:p>
                    <w:p w:rsidR="000C1CE9" w:rsidRPr="000A2953" w:rsidRDefault="000C1CE9" w:rsidP="000C1CE9">
                      <w:pPr>
                        <w:pStyle w:val="BodyCopy"/>
                        <w:spacing w:line="300" w:lineRule="atLeast"/>
                        <w:rPr>
                          <w:color w:val="FFFFFF"/>
                        </w:rPr>
                      </w:pPr>
                    </w:p>
                    <w:p w:rsidR="000C1CE9" w:rsidRPr="008E2C19" w:rsidRDefault="000C1CE9" w:rsidP="00157382">
                      <w:pPr>
                        <w:pStyle w:val="BodyCopy"/>
                      </w:pPr>
                    </w:p>
                    <w:p w:rsidR="000C1CE9" w:rsidRPr="008E2C19" w:rsidRDefault="000C1CE9" w:rsidP="000C1CE9">
                      <w:pPr>
                        <w:pStyle w:val="BodyCopy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0E2D63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1189485C" wp14:editId="5AA9A99E">
                <wp:simplePos x="0" y="0"/>
                <wp:positionH relativeFrom="column">
                  <wp:posOffset>-914400</wp:posOffset>
                </wp:positionH>
                <wp:positionV relativeFrom="paragraph">
                  <wp:posOffset>-771525</wp:posOffset>
                </wp:positionV>
                <wp:extent cx="7296150" cy="790575"/>
                <wp:effectExtent l="0" t="0" r="19050" b="28575"/>
                <wp:wrapNone/>
                <wp:docPr id="4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96150" cy="79057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75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txbx>
                        <w:txbxContent>
                          <w:p w:rsidR="000C1CE9" w:rsidRPr="009D7F4C" w:rsidRDefault="000E2D63" w:rsidP="000C1CE9">
                            <w:pPr>
                              <w:pStyle w:val="Headline"/>
                              <w:rPr>
                                <w:rFonts w:ascii="Constantia" w:hAnsi="Constantia"/>
                                <w:sz w:val="50"/>
                              </w:rPr>
                            </w:pPr>
                            <w:r>
                              <w:rPr>
                                <w:rFonts w:ascii="Constantia" w:hAnsi="Constantia"/>
                                <w:sz w:val="50"/>
                              </w:rPr>
                              <w:t>Bishop Custom Marble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57" type="#_x0000_t202" style="position:absolute;margin-left:-1in;margin-top:-60.75pt;width:574.5pt;height:62.2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" fillcolor="#17365d [2415]" strokecolor="#7f7f7f [1612]">
                <v:textbox inset="0,0,0,0">
                  <w:txbxContent>
                    <w:p w:rsidR="000C1CE9" w:rsidRPr="009D7F4C" w:rsidRDefault="000E2D63" w:rsidP="000C1CE9">
                      <w:pPr>
                        <w:pStyle w:val="Headline"/>
                        <w:rPr>
                          <w:rFonts w:ascii="Constantia" w:hAnsi="Constantia"/>
                          <w:sz w:val="50"/>
                        </w:rPr>
                      </w:pPr>
                      <w:r>
                        <w:rPr>
                          <w:rFonts w:ascii="Constantia" w:hAnsi="Constantia"/>
                          <w:sz w:val="50"/>
                        </w:rPr>
                        <w:t>Bishop Custom Marble</w:t>
                      </w:r>
                    </w:p>
                  </w:txbxContent>
                </v:textbox>
              </v:shape>
            </w:pict>
          </mc:Fallback>
        </mc:AlternateContent>
      </w:r>
      <w:r w:rsidR="006707B7">
        <w:rPr>
          <w:noProof/>
          <w:szCs w:val="20"/>
        </w:rPr>
        <w:drawing>
          <wp:anchor distT="0" distB="0" distL="114300" distR="114300" simplePos="0" relativeHeight="251675648" behindDoc="1" locked="0" layoutInCell="1" allowOverlap="1" wp14:anchorId="75160607" wp14:editId="68F231AD">
            <wp:simplePos x="0" y="0"/>
            <wp:positionH relativeFrom="column">
              <wp:posOffset>-1155065</wp:posOffset>
            </wp:positionH>
            <wp:positionV relativeFrom="paragraph">
              <wp:posOffset>-911860</wp:posOffset>
            </wp:positionV>
            <wp:extent cx="7772400" cy="10058400"/>
            <wp:effectExtent l="0" t="0" r="0" b="0"/>
            <wp:wrapNone/>
            <wp:docPr id="45" name="Picture 45" descr="Modern_RealEstate_Newsletter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Modern_RealEstate_Newsletter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C1CE9" w:rsidSect="000C1CE9">
      <w:pgSz w:w="12240" w:h="15840"/>
      <w:pgMar w:top="1440" w:right="180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unstler Script">
    <w:altName w:val="Arabic Typesetting"/>
    <w:charset w:val="00"/>
    <w:family w:val="script"/>
    <w:pitch w:val="variable"/>
    <w:sig w:usb0="00000003" w:usb1="00000000" w:usb2="00000000" w:usb3="00000000" w:csb0="00000001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Brush Script MT">
    <w:altName w:val="Arabic Typesetting"/>
    <w:charset w:val="00"/>
    <w:family w:val="script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67B7"/>
    <w:rsid w:val="00006714"/>
    <w:rsid w:val="00037B7A"/>
    <w:rsid w:val="00053527"/>
    <w:rsid w:val="00056E78"/>
    <w:rsid w:val="00074BAC"/>
    <w:rsid w:val="00075701"/>
    <w:rsid w:val="00075A20"/>
    <w:rsid w:val="00083A4C"/>
    <w:rsid w:val="00087DBF"/>
    <w:rsid w:val="000C1CE9"/>
    <w:rsid w:val="000E2D63"/>
    <w:rsid w:val="000E3139"/>
    <w:rsid w:val="000F31D3"/>
    <w:rsid w:val="001024C5"/>
    <w:rsid w:val="0010789C"/>
    <w:rsid w:val="00111D18"/>
    <w:rsid w:val="00114AF4"/>
    <w:rsid w:val="00124B30"/>
    <w:rsid w:val="00126C49"/>
    <w:rsid w:val="00127B20"/>
    <w:rsid w:val="00140300"/>
    <w:rsid w:val="00151FE1"/>
    <w:rsid w:val="00166E5A"/>
    <w:rsid w:val="00182063"/>
    <w:rsid w:val="001C764F"/>
    <w:rsid w:val="001E1FB9"/>
    <w:rsid w:val="00281199"/>
    <w:rsid w:val="002E1BAD"/>
    <w:rsid w:val="002E309E"/>
    <w:rsid w:val="00312822"/>
    <w:rsid w:val="003433C6"/>
    <w:rsid w:val="00357C1F"/>
    <w:rsid w:val="003B6B1C"/>
    <w:rsid w:val="00413E68"/>
    <w:rsid w:val="00435D1D"/>
    <w:rsid w:val="00444398"/>
    <w:rsid w:val="004C3AAE"/>
    <w:rsid w:val="0052629C"/>
    <w:rsid w:val="00530E70"/>
    <w:rsid w:val="00550F83"/>
    <w:rsid w:val="00555273"/>
    <w:rsid w:val="00577D72"/>
    <w:rsid w:val="005837CA"/>
    <w:rsid w:val="00586BBC"/>
    <w:rsid w:val="00595AF6"/>
    <w:rsid w:val="005A5317"/>
    <w:rsid w:val="005B4D8B"/>
    <w:rsid w:val="005B512C"/>
    <w:rsid w:val="005E733F"/>
    <w:rsid w:val="00607DD6"/>
    <w:rsid w:val="00666F97"/>
    <w:rsid w:val="006707B7"/>
    <w:rsid w:val="006854C2"/>
    <w:rsid w:val="006A24BD"/>
    <w:rsid w:val="006D48A2"/>
    <w:rsid w:val="006F1317"/>
    <w:rsid w:val="006F5F6B"/>
    <w:rsid w:val="007157C3"/>
    <w:rsid w:val="007802B1"/>
    <w:rsid w:val="007A05D7"/>
    <w:rsid w:val="007D67B7"/>
    <w:rsid w:val="00854F1C"/>
    <w:rsid w:val="0087590A"/>
    <w:rsid w:val="008F7008"/>
    <w:rsid w:val="00924222"/>
    <w:rsid w:val="009515D9"/>
    <w:rsid w:val="00957530"/>
    <w:rsid w:val="009613BF"/>
    <w:rsid w:val="009769F5"/>
    <w:rsid w:val="00983D60"/>
    <w:rsid w:val="009D7F4C"/>
    <w:rsid w:val="00A36A91"/>
    <w:rsid w:val="00A40085"/>
    <w:rsid w:val="00A52380"/>
    <w:rsid w:val="00A804FC"/>
    <w:rsid w:val="00B065E1"/>
    <w:rsid w:val="00B15986"/>
    <w:rsid w:val="00B474BF"/>
    <w:rsid w:val="00B755A5"/>
    <w:rsid w:val="00B76E10"/>
    <w:rsid w:val="00B86DF0"/>
    <w:rsid w:val="00BA7738"/>
    <w:rsid w:val="00BE5771"/>
    <w:rsid w:val="00BF4456"/>
    <w:rsid w:val="00C97C55"/>
    <w:rsid w:val="00CA12DC"/>
    <w:rsid w:val="00CE18EB"/>
    <w:rsid w:val="00CE1ED0"/>
    <w:rsid w:val="00CE7D09"/>
    <w:rsid w:val="00CF165C"/>
    <w:rsid w:val="00D07ACA"/>
    <w:rsid w:val="00D148ED"/>
    <w:rsid w:val="00D4469D"/>
    <w:rsid w:val="00D44A05"/>
    <w:rsid w:val="00D67C38"/>
    <w:rsid w:val="00D759CF"/>
    <w:rsid w:val="00E377D9"/>
    <w:rsid w:val="00E37D4C"/>
    <w:rsid w:val="00E533E2"/>
    <w:rsid w:val="00E6569A"/>
    <w:rsid w:val="00EA091C"/>
    <w:rsid w:val="00EB2C59"/>
    <w:rsid w:val="00EC4704"/>
    <w:rsid w:val="00FC2E32"/>
    <w:rsid w:val="00FC5E94"/>
    <w:rsid w:val="00FE36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oNotEmbedSmartTags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semiHidden="0" w:uiPriority="9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86BBC"/>
    <w:rPr>
      <w:sz w:val="24"/>
      <w:szCs w:val="24"/>
    </w:rPr>
  </w:style>
  <w:style w:type="paragraph" w:styleId="Heading3">
    <w:name w:val="heading 3"/>
    <w:basedOn w:val="Normal"/>
    <w:next w:val="Normal"/>
    <w:qFormat/>
    <w:rsid w:val="00C8273A"/>
    <w:pPr>
      <w:keepNext/>
      <w:ind w:left="-540" w:right="-570"/>
      <w:jc w:val="center"/>
      <w:outlineLvl w:val="2"/>
    </w:pPr>
    <w:rPr>
      <w:rFonts w:ascii="Times" w:eastAsia="Times" w:hAnsi="Times"/>
      <w:color w:val="411D0E"/>
      <w:sz w:val="34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ompanyName">
    <w:name w:val="Company Name"/>
    <w:basedOn w:val="Normal"/>
    <w:rsid w:val="000A2953"/>
    <w:pPr>
      <w:widowControl w:val="0"/>
      <w:autoSpaceDE w:val="0"/>
      <w:autoSpaceDN w:val="0"/>
      <w:adjustRightInd w:val="0"/>
      <w:spacing w:after="120" w:line="240" w:lineRule="atLeast"/>
      <w:textAlignment w:val="center"/>
    </w:pPr>
    <w:rPr>
      <w:rFonts w:ascii="Helvetica" w:hAnsi="Helvetica"/>
      <w:b/>
      <w:color w:val="939598"/>
    </w:rPr>
  </w:style>
  <w:style w:type="paragraph" w:customStyle="1" w:styleId="Adressee">
    <w:name w:val="Adressee"/>
    <w:basedOn w:val="Normal"/>
    <w:rsid w:val="000C1CE9"/>
    <w:pPr>
      <w:widowControl w:val="0"/>
      <w:autoSpaceDE w:val="0"/>
      <w:autoSpaceDN w:val="0"/>
      <w:adjustRightInd w:val="0"/>
      <w:spacing w:after="120" w:line="240" w:lineRule="atLeast"/>
      <w:textAlignment w:val="center"/>
    </w:pPr>
    <w:rPr>
      <w:rFonts w:ascii="Arial" w:hAnsi="Arial"/>
      <w:b/>
      <w:color w:val="BBCC30"/>
    </w:rPr>
  </w:style>
  <w:style w:type="paragraph" w:customStyle="1" w:styleId="PhotoBox">
    <w:name w:val="Photo Box"/>
    <w:basedOn w:val="Normal"/>
    <w:rsid w:val="000C1CE9"/>
    <w:pPr>
      <w:spacing w:line="300" w:lineRule="atLeast"/>
      <w:jc w:val="center"/>
    </w:pPr>
    <w:rPr>
      <w:rFonts w:ascii="Arial" w:hAnsi="Arial"/>
      <w:color w:val="000000"/>
      <w:sz w:val="22"/>
    </w:rPr>
  </w:style>
  <w:style w:type="paragraph" w:customStyle="1" w:styleId="Subhead">
    <w:name w:val="Subhead"/>
    <w:basedOn w:val="Normal"/>
    <w:rsid w:val="00A24EFE"/>
    <w:pPr>
      <w:spacing w:after="120" w:line="300" w:lineRule="atLeast"/>
    </w:pPr>
    <w:rPr>
      <w:rFonts w:ascii="Helvetica" w:hAnsi="Helvetica"/>
      <w:b/>
      <w:color w:val="231F20"/>
      <w:sz w:val="28"/>
    </w:rPr>
  </w:style>
  <w:style w:type="paragraph" w:customStyle="1" w:styleId="ReturnAddress">
    <w:name w:val="Return Address"/>
    <w:basedOn w:val="Address"/>
    <w:rsid w:val="006B616E"/>
    <w:pPr>
      <w:jc w:val="left"/>
    </w:pPr>
    <w:rPr>
      <w:sz w:val="16"/>
    </w:rPr>
  </w:style>
  <w:style w:type="paragraph" w:customStyle="1" w:styleId="MonthDayYear">
    <w:name w:val="Month Day Year"/>
    <w:basedOn w:val="Normal"/>
    <w:rsid w:val="00A24EFE"/>
    <w:pPr>
      <w:spacing w:line="240" w:lineRule="atLeast"/>
      <w:jc w:val="right"/>
    </w:pPr>
    <w:rPr>
      <w:rFonts w:ascii="Helvetica" w:hAnsi="Helvetica"/>
      <w:b/>
      <w:color w:val="231F20"/>
      <w:sz w:val="20"/>
    </w:rPr>
  </w:style>
  <w:style w:type="paragraph" w:customStyle="1" w:styleId="Headline">
    <w:name w:val="Headline"/>
    <w:basedOn w:val="Normal"/>
    <w:rsid w:val="000C1CE9"/>
    <w:pPr>
      <w:spacing w:line="240" w:lineRule="atLeast"/>
      <w:jc w:val="center"/>
    </w:pPr>
    <w:rPr>
      <w:rFonts w:ascii="Arial" w:hAnsi="Arial"/>
      <w:b/>
      <w:color w:val="FFFFFF"/>
      <w:sz w:val="40"/>
    </w:rPr>
  </w:style>
  <w:style w:type="paragraph" w:customStyle="1" w:styleId="CompanyNameLogo">
    <w:name w:val="Company Name / Logo"/>
    <w:basedOn w:val="Normal"/>
    <w:link w:val="CompanyNameLogoChar"/>
    <w:rsid w:val="00A24EFE"/>
    <w:pPr>
      <w:spacing w:line="300" w:lineRule="atLeast"/>
      <w:jc w:val="center"/>
    </w:pPr>
    <w:rPr>
      <w:rFonts w:ascii="Helvetica" w:hAnsi="Helvetica"/>
      <w:b/>
      <w:smallCaps/>
      <w:color w:val="231F20"/>
      <w:sz w:val="22"/>
    </w:rPr>
  </w:style>
  <w:style w:type="paragraph" w:customStyle="1" w:styleId="Address">
    <w:name w:val="Address"/>
    <w:basedOn w:val="CompanyNameLogo"/>
    <w:link w:val="AddressChar"/>
    <w:rsid w:val="000C1CE9"/>
    <w:rPr>
      <w:rFonts w:ascii="Arial" w:hAnsi="Arial"/>
      <w:b w:val="0"/>
      <w:smallCaps w:val="0"/>
      <w:color w:val="939598"/>
      <w:sz w:val="20"/>
    </w:rPr>
  </w:style>
  <w:style w:type="paragraph" w:customStyle="1" w:styleId="CompanyNameHeader">
    <w:name w:val="Company Name Header"/>
    <w:basedOn w:val="CompanyNameLogo"/>
    <w:rsid w:val="00A24EFE"/>
    <w:pPr>
      <w:jc w:val="left"/>
    </w:pPr>
    <w:rPr>
      <w:sz w:val="20"/>
    </w:rPr>
  </w:style>
  <w:style w:type="paragraph" w:customStyle="1" w:styleId="paragraphtext">
    <w:name w:val="paragraph text"/>
    <w:basedOn w:val="BodyCopy"/>
    <w:rsid w:val="00B718A1"/>
    <w:rPr>
      <w:rFonts w:cs="Arial"/>
      <w:sz w:val="20"/>
      <w:lang w:val="en"/>
    </w:rPr>
  </w:style>
  <w:style w:type="paragraph" w:customStyle="1" w:styleId="BodyCopy">
    <w:name w:val="Body_Copy"/>
    <w:basedOn w:val="Normal"/>
    <w:rsid w:val="000C1CE9"/>
    <w:pPr>
      <w:widowControl w:val="0"/>
      <w:autoSpaceDE w:val="0"/>
      <w:autoSpaceDN w:val="0"/>
      <w:adjustRightInd w:val="0"/>
      <w:spacing w:line="240" w:lineRule="atLeast"/>
      <w:textAlignment w:val="center"/>
    </w:pPr>
    <w:rPr>
      <w:rFonts w:ascii="Arial" w:hAnsi="Arial"/>
      <w:color w:val="939598"/>
      <w:sz w:val="18"/>
      <w:szCs w:val="16"/>
    </w:rPr>
  </w:style>
  <w:style w:type="paragraph" w:customStyle="1" w:styleId="Subhead2">
    <w:name w:val="Subhead 2"/>
    <w:basedOn w:val="Subhead"/>
    <w:rsid w:val="000A2953"/>
    <w:rPr>
      <w:color w:val="939598"/>
      <w:sz w:val="24"/>
    </w:rPr>
  </w:style>
  <w:style w:type="paragraph" w:customStyle="1" w:styleId="HEADLINE0">
    <w:name w:val="HEADLINE"/>
    <w:basedOn w:val="Normal"/>
    <w:rsid w:val="000A2953"/>
    <w:pPr>
      <w:jc w:val="center"/>
    </w:pPr>
    <w:rPr>
      <w:rFonts w:ascii="Helvetica" w:hAnsi="Helvetica"/>
      <w:b/>
      <w:color w:val="FFFFFF"/>
      <w:sz w:val="50"/>
    </w:rPr>
  </w:style>
  <w:style w:type="paragraph" w:customStyle="1" w:styleId="Byline">
    <w:name w:val="Byline"/>
    <w:basedOn w:val="Normal"/>
    <w:rsid w:val="000C1CE9"/>
    <w:pPr>
      <w:spacing w:line="180" w:lineRule="atLeast"/>
    </w:pPr>
    <w:rPr>
      <w:rFonts w:ascii="Arial" w:hAnsi="Arial"/>
      <w:b/>
      <w:color w:val="808080"/>
      <w:sz w:val="20"/>
    </w:rPr>
  </w:style>
  <w:style w:type="character" w:styleId="Hyperlink">
    <w:name w:val="Hyperlink"/>
    <w:basedOn w:val="DefaultParagraphFont"/>
    <w:rsid w:val="000A2953"/>
    <w:rPr>
      <w:color w:val="0000FF"/>
      <w:u w:val="single"/>
    </w:rPr>
  </w:style>
  <w:style w:type="paragraph" w:customStyle="1" w:styleId="paragraphtextwhite">
    <w:name w:val="paragraph text white"/>
    <w:basedOn w:val="paragraphtext"/>
    <w:rsid w:val="006B616E"/>
    <w:rPr>
      <w:color w:val="FFFFFF"/>
    </w:rPr>
  </w:style>
  <w:style w:type="paragraph" w:customStyle="1" w:styleId="Photocaptions01">
    <w:name w:val="Photo captions 01"/>
    <w:basedOn w:val="Address"/>
    <w:link w:val="Photocaptions01Char"/>
    <w:qFormat/>
    <w:rsid w:val="000C1CE9"/>
    <w:pPr>
      <w:spacing w:line="240" w:lineRule="atLeast"/>
    </w:pPr>
    <w:rPr>
      <w:sz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35D1D"/>
    <w:rPr>
      <w:rFonts w:ascii="Tahoma" w:hAnsi="Tahoma" w:cs="Tahoma"/>
      <w:sz w:val="16"/>
      <w:szCs w:val="16"/>
    </w:rPr>
  </w:style>
  <w:style w:type="character" w:customStyle="1" w:styleId="CompanyNameLogoChar">
    <w:name w:val="Company Name / Logo Char"/>
    <w:basedOn w:val="DefaultParagraphFont"/>
    <w:link w:val="CompanyNameLogo"/>
    <w:rsid w:val="000C1CE9"/>
    <w:rPr>
      <w:rFonts w:ascii="Helvetica" w:hAnsi="Helvetica"/>
      <w:b/>
      <w:smallCaps/>
      <w:color w:val="231F20"/>
      <w:sz w:val="22"/>
      <w:szCs w:val="24"/>
    </w:rPr>
  </w:style>
  <w:style w:type="character" w:customStyle="1" w:styleId="AddressChar">
    <w:name w:val="Address Char"/>
    <w:basedOn w:val="CompanyNameLogoChar"/>
    <w:link w:val="Address"/>
    <w:rsid w:val="000C1CE9"/>
    <w:rPr>
      <w:rFonts w:ascii="Arial" w:hAnsi="Arial"/>
      <w:b/>
      <w:smallCaps/>
      <w:color w:val="939598"/>
      <w:sz w:val="22"/>
      <w:szCs w:val="24"/>
    </w:rPr>
  </w:style>
  <w:style w:type="character" w:customStyle="1" w:styleId="Photocaptions01Char">
    <w:name w:val="Photo captions 01 Char"/>
    <w:basedOn w:val="AddressChar"/>
    <w:link w:val="Photocaptions01"/>
    <w:rsid w:val="000C1CE9"/>
    <w:rPr>
      <w:rFonts w:ascii="Arial" w:hAnsi="Arial"/>
      <w:b/>
      <w:smallCaps/>
      <w:color w:val="939598"/>
      <w:sz w:val="16"/>
      <w:szCs w:val="2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35D1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semiHidden="0" w:uiPriority="9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86BBC"/>
    <w:rPr>
      <w:sz w:val="24"/>
      <w:szCs w:val="24"/>
    </w:rPr>
  </w:style>
  <w:style w:type="paragraph" w:styleId="Heading3">
    <w:name w:val="heading 3"/>
    <w:basedOn w:val="Normal"/>
    <w:next w:val="Normal"/>
    <w:qFormat/>
    <w:rsid w:val="00C8273A"/>
    <w:pPr>
      <w:keepNext/>
      <w:ind w:left="-540" w:right="-570"/>
      <w:jc w:val="center"/>
      <w:outlineLvl w:val="2"/>
    </w:pPr>
    <w:rPr>
      <w:rFonts w:ascii="Times" w:eastAsia="Times" w:hAnsi="Times"/>
      <w:color w:val="411D0E"/>
      <w:sz w:val="34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ompanyName">
    <w:name w:val="Company Name"/>
    <w:basedOn w:val="Normal"/>
    <w:rsid w:val="000A2953"/>
    <w:pPr>
      <w:widowControl w:val="0"/>
      <w:autoSpaceDE w:val="0"/>
      <w:autoSpaceDN w:val="0"/>
      <w:adjustRightInd w:val="0"/>
      <w:spacing w:after="120" w:line="240" w:lineRule="atLeast"/>
      <w:textAlignment w:val="center"/>
    </w:pPr>
    <w:rPr>
      <w:rFonts w:ascii="Helvetica" w:hAnsi="Helvetica"/>
      <w:b/>
      <w:color w:val="939598"/>
    </w:rPr>
  </w:style>
  <w:style w:type="paragraph" w:customStyle="1" w:styleId="Adressee">
    <w:name w:val="Adressee"/>
    <w:basedOn w:val="Normal"/>
    <w:rsid w:val="000C1CE9"/>
    <w:pPr>
      <w:widowControl w:val="0"/>
      <w:autoSpaceDE w:val="0"/>
      <w:autoSpaceDN w:val="0"/>
      <w:adjustRightInd w:val="0"/>
      <w:spacing w:after="120" w:line="240" w:lineRule="atLeast"/>
      <w:textAlignment w:val="center"/>
    </w:pPr>
    <w:rPr>
      <w:rFonts w:ascii="Arial" w:hAnsi="Arial"/>
      <w:b/>
      <w:color w:val="BBCC30"/>
    </w:rPr>
  </w:style>
  <w:style w:type="paragraph" w:customStyle="1" w:styleId="PhotoBox">
    <w:name w:val="Photo Box"/>
    <w:basedOn w:val="Normal"/>
    <w:rsid w:val="000C1CE9"/>
    <w:pPr>
      <w:spacing w:line="300" w:lineRule="atLeast"/>
      <w:jc w:val="center"/>
    </w:pPr>
    <w:rPr>
      <w:rFonts w:ascii="Arial" w:hAnsi="Arial"/>
      <w:color w:val="000000"/>
      <w:sz w:val="22"/>
    </w:rPr>
  </w:style>
  <w:style w:type="paragraph" w:customStyle="1" w:styleId="Subhead">
    <w:name w:val="Subhead"/>
    <w:basedOn w:val="Normal"/>
    <w:rsid w:val="00A24EFE"/>
    <w:pPr>
      <w:spacing w:after="120" w:line="300" w:lineRule="atLeast"/>
    </w:pPr>
    <w:rPr>
      <w:rFonts w:ascii="Helvetica" w:hAnsi="Helvetica"/>
      <w:b/>
      <w:color w:val="231F20"/>
      <w:sz w:val="28"/>
    </w:rPr>
  </w:style>
  <w:style w:type="paragraph" w:customStyle="1" w:styleId="ReturnAddress">
    <w:name w:val="Return Address"/>
    <w:basedOn w:val="Address"/>
    <w:rsid w:val="006B616E"/>
    <w:pPr>
      <w:jc w:val="left"/>
    </w:pPr>
    <w:rPr>
      <w:sz w:val="16"/>
    </w:rPr>
  </w:style>
  <w:style w:type="paragraph" w:customStyle="1" w:styleId="MonthDayYear">
    <w:name w:val="Month Day Year"/>
    <w:basedOn w:val="Normal"/>
    <w:rsid w:val="00A24EFE"/>
    <w:pPr>
      <w:spacing w:line="240" w:lineRule="atLeast"/>
      <w:jc w:val="right"/>
    </w:pPr>
    <w:rPr>
      <w:rFonts w:ascii="Helvetica" w:hAnsi="Helvetica"/>
      <w:b/>
      <w:color w:val="231F20"/>
      <w:sz w:val="20"/>
    </w:rPr>
  </w:style>
  <w:style w:type="paragraph" w:customStyle="1" w:styleId="Headline">
    <w:name w:val="Headline"/>
    <w:basedOn w:val="Normal"/>
    <w:rsid w:val="000C1CE9"/>
    <w:pPr>
      <w:spacing w:line="240" w:lineRule="atLeast"/>
      <w:jc w:val="center"/>
    </w:pPr>
    <w:rPr>
      <w:rFonts w:ascii="Arial" w:hAnsi="Arial"/>
      <w:b/>
      <w:color w:val="FFFFFF"/>
      <w:sz w:val="40"/>
    </w:rPr>
  </w:style>
  <w:style w:type="paragraph" w:customStyle="1" w:styleId="CompanyNameLogo">
    <w:name w:val="Company Name / Logo"/>
    <w:basedOn w:val="Normal"/>
    <w:link w:val="CompanyNameLogoChar"/>
    <w:rsid w:val="00A24EFE"/>
    <w:pPr>
      <w:spacing w:line="300" w:lineRule="atLeast"/>
      <w:jc w:val="center"/>
    </w:pPr>
    <w:rPr>
      <w:rFonts w:ascii="Helvetica" w:hAnsi="Helvetica"/>
      <w:b/>
      <w:smallCaps/>
      <w:color w:val="231F20"/>
      <w:sz w:val="22"/>
    </w:rPr>
  </w:style>
  <w:style w:type="paragraph" w:customStyle="1" w:styleId="Address">
    <w:name w:val="Address"/>
    <w:basedOn w:val="CompanyNameLogo"/>
    <w:link w:val="AddressChar"/>
    <w:rsid w:val="000C1CE9"/>
    <w:rPr>
      <w:rFonts w:ascii="Arial" w:hAnsi="Arial"/>
      <w:b w:val="0"/>
      <w:smallCaps w:val="0"/>
      <w:color w:val="939598"/>
      <w:sz w:val="20"/>
    </w:rPr>
  </w:style>
  <w:style w:type="paragraph" w:customStyle="1" w:styleId="CompanyNameHeader">
    <w:name w:val="Company Name Header"/>
    <w:basedOn w:val="CompanyNameLogo"/>
    <w:rsid w:val="00A24EFE"/>
    <w:pPr>
      <w:jc w:val="left"/>
    </w:pPr>
    <w:rPr>
      <w:sz w:val="20"/>
    </w:rPr>
  </w:style>
  <w:style w:type="paragraph" w:customStyle="1" w:styleId="paragraphtext">
    <w:name w:val="paragraph text"/>
    <w:basedOn w:val="BodyCopy"/>
    <w:rsid w:val="00B718A1"/>
    <w:rPr>
      <w:rFonts w:cs="Arial"/>
      <w:sz w:val="20"/>
      <w:lang w:val="en"/>
    </w:rPr>
  </w:style>
  <w:style w:type="paragraph" w:customStyle="1" w:styleId="BodyCopy">
    <w:name w:val="Body_Copy"/>
    <w:basedOn w:val="Normal"/>
    <w:rsid w:val="000C1CE9"/>
    <w:pPr>
      <w:widowControl w:val="0"/>
      <w:autoSpaceDE w:val="0"/>
      <w:autoSpaceDN w:val="0"/>
      <w:adjustRightInd w:val="0"/>
      <w:spacing w:line="240" w:lineRule="atLeast"/>
      <w:textAlignment w:val="center"/>
    </w:pPr>
    <w:rPr>
      <w:rFonts w:ascii="Arial" w:hAnsi="Arial"/>
      <w:color w:val="939598"/>
      <w:sz w:val="18"/>
      <w:szCs w:val="16"/>
    </w:rPr>
  </w:style>
  <w:style w:type="paragraph" w:customStyle="1" w:styleId="Subhead2">
    <w:name w:val="Subhead 2"/>
    <w:basedOn w:val="Subhead"/>
    <w:rsid w:val="000A2953"/>
    <w:rPr>
      <w:color w:val="939598"/>
      <w:sz w:val="24"/>
    </w:rPr>
  </w:style>
  <w:style w:type="paragraph" w:customStyle="1" w:styleId="HEADLINE0">
    <w:name w:val="HEADLINE"/>
    <w:basedOn w:val="Normal"/>
    <w:rsid w:val="000A2953"/>
    <w:pPr>
      <w:jc w:val="center"/>
    </w:pPr>
    <w:rPr>
      <w:rFonts w:ascii="Helvetica" w:hAnsi="Helvetica"/>
      <w:b/>
      <w:color w:val="FFFFFF"/>
      <w:sz w:val="50"/>
    </w:rPr>
  </w:style>
  <w:style w:type="paragraph" w:customStyle="1" w:styleId="Byline">
    <w:name w:val="Byline"/>
    <w:basedOn w:val="Normal"/>
    <w:rsid w:val="000C1CE9"/>
    <w:pPr>
      <w:spacing w:line="180" w:lineRule="atLeast"/>
    </w:pPr>
    <w:rPr>
      <w:rFonts w:ascii="Arial" w:hAnsi="Arial"/>
      <w:b/>
      <w:color w:val="808080"/>
      <w:sz w:val="20"/>
    </w:rPr>
  </w:style>
  <w:style w:type="character" w:styleId="Hyperlink">
    <w:name w:val="Hyperlink"/>
    <w:basedOn w:val="DefaultParagraphFont"/>
    <w:rsid w:val="000A2953"/>
    <w:rPr>
      <w:color w:val="0000FF"/>
      <w:u w:val="single"/>
    </w:rPr>
  </w:style>
  <w:style w:type="paragraph" w:customStyle="1" w:styleId="paragraphtextwhite">
    <w:name w:val="paragraph text white"/>
    <w:basedOn w:val="paragraphtext"/>
    <w:rsid w:val="006B616E"/>
    <w:rPr>
      <w:color w:val="FFFFFF"/>
    </w:rPr>
  </w:style>
  <w:style w:type="paragraph" w:customStyle="1" w:styleId="Photocaptions01">
    <w:name w:val="Photo captions 01"/>
    <w:basedOn w:val="Address"/>
    <w:link w:val="Photocaptions01Char"/>
    <w:qFormat/>
    <w:rsid w:val="000C1CE9"/>
    <w:pPr>
      <w:spacing w:line="240" w:lineRule="atLeast"/>
    </w:pPr>
    <w:rPr>
      <w:sz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35D1D"/>
    <w:rPr>
      <w:rFonts w:ascii="Tahoma" w:hAnsi="Tahoma" w:cs="Tahoma"/>
      <w:sz w:val="16"/>
      <w:szCs w:val="16"/>
    </w:rPr>
  </w:style>
  <w:style w:type="character" w:customStyle="1" w:styleId="CompanyNameLogoChar">
    <w:name w:val="Company Name / Logo Char"/>
    <w:basedOn w:val="DefaultParagraphFont"/>
    <w:link w:val="CompanyNameLogo"/>
    <w:rsid w:val="000C1CE9"/>
    <w:rPr>
      <w:rFonts w:ascii="Helvetica" w:hAnsi="Helvetica"/>
      <w:b/>
      <w:smallCaps/>
      <w:color w:val="231F20"/>
      <w:sz w:val="22"/>
      <w:szCs w:val="24"/>
    </w:rPr>
  </w:style>
  <w:style w:type="character" w:customStyle="1" w:styleId="AddressChar">
    <w:name w:val="Address Char"/>
    <w:basedOn w:val="CompanyNameLogoChar"/>
    <w:link w:val="Address"/>
    <w:rsid w:val="000C1CE9"/>
    <w:rPr>
      <w:rFonts w:ascii="Arial" w:hAnsi="Arial"/>
      <w:b/>
      <w:smallCaps/>
      <w:color w:val="939598"/>
      <w:sz w:val="22"/>
      <w:szCs w:val="24"/>
    </w:rPr>
  </w:style>
  <w:style w:type="character" w:customStyle="1" w:styleId="Photocaptions01Char">
    <w:name w:val="Photo captions 01 Char"/>
    <w:basedOn w:val="AddressChar"/>
    <w:link w:val="Photocaptions01"/>
    <w:rsid w:val="000C1CE9"/>
    <w:rPr>
      <w:rFonts w:ascii="Arial" w:hAnsi="Arial"/>
      <w:b/>
      <w:smallCaps/>
      <w:color w:val="939598"/>
      <w:sz w:val="16"/>
      <w:szCs w:val="2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35D1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19.jp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hyperlink" Target="mailto:BishopCustomMarble@gmail.com" TargetMode="External"/><Relationship Id="rId2" Type="http://schemas.openxmlformats.org/officeDocument/2006/relationships/styles" Target="styles.xml"/><Relationship Id="rId16" Type="http://schemas.openxmlformats.org/officeDocument/2006/relationships/image" Target="media/image11.jp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hyperlink" Target="mailto:BishopCustomMarble@gmail.com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g"/><Relationship Id="rId22" Type="http://schemas.openxmlformats.org/officeDocument/2006/relationships/image" Target="media/image17.jpeg"/><Relationship Id="rId27" Type="http://schemas.openxmlformats.org/officeDocument/2006/relationships/image" Target="media/image20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Owner\AppData\Roaming\Microsoft\Templates\HP_ModernElegance_newsletter_TP10379449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076519-6D19-4A38-A9F5-9EC6B9F749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HP_ModernElegance_newsletter_TP10379449</Template>
  <TotalTime>344</TotalTime>
  <Pages>4</Pages>
  <Words>12</Words>
  <Characters>70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Foxxy</cp:lastModifiedBy>
  <cp:revision>5</cp:revision>
  <cp:lastPrinted>2014-08-07T18:10:00Z</cp:lastPrinted>
  <dcterms:created xsi:type="dcterms:W3CDTF">2014-08-01T16:48:00Z</dcterms:created>
  <dcterms:modified xsi:type="dcterms:W3CDTF">2014-08-07T18:34:00Z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TC103794499990</vt:lpwstr>
  </property>
</Properties>
</file>